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1A3FA8" w:rsidRPr="001A609E" w:rsidTr="00706053">
        <w:tc>
          <w:tcPr>
            <w:tcW w:w="107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758BC" w:rsidRDefault="0027537C" w:rsidP="00D418DD">
            <w:pPr>
              <w:pStyle w:val="Heading4"/>
              <w:jc w:val="right"/>
            </w:pPr>
            <w:bookmarkStart w:id="0" w:name="_GoBack"/>
            <w:bookmarkEnd w:id="0"/>
            <w:r w:rsidRPr="00224007">
              <w:rPr>
                <w:noProof/>
                <w:lang w:val="en-ZA" w:eastAsia="en-ZA"/>
              </w:rPr>
              <w:drawing>
                <wp:anchor distT="0" distB="0" distL="114300" distR="114300" simplePos="0" relativeHeight="251658240" behindDoc="0" locked="0" layoutInCell="1" allowOverlap="1" wp14:anchorId="6D4177A2" wp14:editId="03977DF0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1385512" cy="1276350"/>
                  <wp:effectExtent l="0" t="0" r="5715" b="0"/>
                  <wp:wrapNone/>
                  <wp:docPr id="61" name="Picture 61" descr="Picture%2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%2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512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18DD" w:rsidRDefault="00D418DD" w:rsidP="00D418DD"/>
          <w:p w:rsidR="00D418DD" w:rsidRPr="00D418DD" w:rsidRDefault="00D418DD" w:rsidP="00D418DD"/>
          <w:p w:rsidR="002758BC" w:rsidRDefault="002758BC" w:rsidP="002758BC">
            <w:pPr>
              <w:pStyle w:val="Heading4"/>
            </w:pPr>
          </w:p>
          <w:p w:rsidR="0027537C" w:rsidRDefault="0027537C" w:rsidP="002758BC">
            <w:pPr>
              <w:pStyle w:val="NoSpacing"/>
              <w:jc w:val="center"/>
              <w:rPr>
                <w:b/>
                <w:bCs/>
                <w:sz w:val="30"/>
                <w:szCs w:val="30"/>
                <w:lang w:val="en-ZA"/>
              </w:rPr>
            </w:pPr>
          </w:p>
          <w:p w:rsidR="002758BC" w:rsidRPr="0071141A" w:rsidRDefault="002758BC" w:rsidP="002758BC">
            <w:pPr>
              <w:pStyle w:val="NoSpacing"/>
              <w:jc w:val="center"/>
              <w:rPr>
                <w:rFonts w:ascii="Arial" w:hAnsi="Arial"/>
                <w:b/>
                <w:bCs/>
                <w:sz w:val="24"/>
                <w:szCs w:val="24"/>
                <w:lang w:val="en-ZA"/>
              </w:rPr>
            </w:pPr>
            <w:r w:rsidRPr="0071141A">
              <w:rPr>
                <w:rFonts w:ascii="Arial" w:hAnsi="Arial"/>
                <w:b/>
                <w:bCs/>
                <w:sz w:val="24"/>
                <w:szCs w:val="24"/>
                <w:lang w:val="en-ZA"/>
              </w:rPr>
              <w:t>BEAUFORT-WES(T)</w:t>
            </w:r>
          </w:p>
          <w:p w:rsidR="002758BC" w:rsidRPr="0071141A" w:rsidRDefault="002758BC" w:rsidP="002758BC">
            <w:pPr>
              <w:pStyle w:val="NoSpacing"/>
              <w:jc w:val="center"/>
              <w:rPr>
                <w:rFonts w:ascii="Arial" w:hAnsi="Arial"/>
                <w:b/>
                <w:bCs/>
                <w:sz w:val="24"/>
                <w:szCs w:val="24"/>
                <w:lang w:val="en-ZA"/>
              </w:rPr>
            </w:pPr>
            <w:r w:rsidRPr="0071141A">
              <w:rPr>
                <w:rFonts w:ascii="Arial" w:hAnsi="Arial"/>
                <w:b/>
                <w:bCs/>
                <w:sz w:val="24"/>
                <w:szCs w:val="24"/>
                <w:lang w:val="en-ZA"/>
              </w:rPr>
              <w:t>MUNISIPALITEIT // MUNICIPALITY</w:t>
            </w:r>
          </w:p>
          <w:p w:rsidR="00FB6475" w:rsidRPr="001A609E" w:rsidRDefault="00FB6475" w:rsidP="0027537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8F2ECB" w:rsidRPr="001A609E" w:rsidTr="00F76730">
        <w:tc>
          <w:tcPr>
            <w:tcW w:w="10728" w:type="dxa"/>
            <w:shd w:val="clear" w:color="auto" w:fill="BFBFBF"/>
          </w:tcPr>
          <w:p w:rsidR="008F2ECB" w:rsidRDefault="008F2ECB" w:rsidP="008F2EC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F2ECB" w:rsidRPr="00706053" w:rsidRDefault="008F2ECB" w:rsidP="008F2ECB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06053">
              <w:rPr>
                <w:rFonts w:ascii="Century Gothic" w:hAnsi="Century Gothic"/>
                <w:b/>
                <w:sz w:val="22"/>
                <w:szCs w:val="22"/>
              </w:rPr>
              <w:t xml:space="preserve">LAND </w:t>
            </w:r>
            <w:r w:rsidR="004D3F30">
              <w:rPr>
                <w:rFonts w:ascii="Century Gothic" w:hAnsi="Century Gothic"/>
                <w:b/>
                <w:sz w:val="22"/>
                <w:szCs w:val="22"/>
              </w:rPr>
              <w:t>USE PLANNING</w:t>
            </w:r>
            <w:r w:rsidRPr="00706053">
              <w:rPr>
                <w:rFonts w:ascii="Century Gothic" w:hAnsi="Century Gothic"/>
                <w:b/>
                <w:sz w:val="22"/>
                <w:szCs w:val="22"/>
              </w:rPr>
              <w:t xml:space="preserve"> PRE-APPLICATION CONSULTATION FORM</w:t>
            </w:r>
          </w:p>
          <w:p w:rsidR="008F2ECB" w:rsidRPr="001A609E" w:rsidRDefault="008F2ECB" w:rsidP="001A609E">
            <w:pPr>
              <w:tabs>
                <w:tab w:val="left" w:pos="6820"/>
              </w:tabs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:rsidR="008F2ECB" w:rsidRPr="009E5A96" w:rsidRDefault="008F2ECB" w:rsidP="0071790C">
      <w:pPr>
        <w:jc w:val="center"/>
        <w:rPr>
          <w:rFonts w:ascii="Century Gothic" w:hAnsi="Century Gothic"/>
          <w:b/>
          <w:sz w:val="32"/>
          <w:szCs w:val="32"/>
        </w:rPr>
      </w:pPr>
    </w:p>
    <w:p w:rsidR="00036875" w:rsidRPr="00706053" w:rsidRDefault="00B56037" w:rsidP="00706053">
      <w:pPr>
        <w:pStyle w:val="BodyText"/>
        <w:spacing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KINDLY</w:t>
      </w:r>
      <w:r w:rsidR="00385A4C" w:rsidRPr="00706053">
        <w:rPr>
          <w:rFonts w:ascii="Century Gothic" w:hAnsi="Century Gothic"/>
          <w:sz w:val="20"/>
          <w:szCs w:val="20"/>
        </w:rPr>
        <w:t xml:space="preserve"> NOTE:</w:t>
      </w:r>
    </w:p>
    <w:p w:rsidR="006724BE" w:rsidRPr="00706053" w:rsidRDefault="00385A4C" w:rsidP="00706053">
      <w:pPr>
        <w:pStyle w:val="BodyText"/>
        <w:tabs>
          <w:tab w:val="left" w:pos="0"/>
        </w:tabs>
        <w:spacing w:line="360" w:lineRule="auto"/>
        <w:ind w:right="565"/>
        <w:jc w:val="center"/>
        <w:rPr>
          <w:rFonts w:ascii="Century Gothic" w:hAnsi="Century Gothic"/>
          <w:sz w:val="20"/>
          <w:szCs w:val="20"/>
        </w:rPr>
      </w:pPr>
      <w:r w:rsidRPr="00706053">
        <w:rPr>
          <w:rFonts w:ascii="Century Gothic" w:hAnsi="Century Gothic"/>
          <w:b w:val="0"/>
          <w:i/>
          <w:sz w:val="20"/>
          <w:szCs w:val="20"/>
        </w:rPr>
        <w:t>P</w:t>
      </w:r>
      <w:r w:rsidR="00F76730" w:rsidRPr="00706053">
        <w:rPr>
          <w:rFonts w:ascii="Century Gothic" w:hAnsi="Century Gothic"/>
          <w:b w:val="0"/>
          <w:i/>
          <w:sz w:val="20"/>
          <w:szCs w:val="20"/>
        </w:rPr>
        <w:t>re</w:t>
      </w:r>
      <w:r w:rsidRPr="00706053">
        <w:rPr>
          <w:rFonts w:ascii="Century Gothic" w:hAnsi="Century Gothic"/>
          <w:b w:val="0"/>
          <w:i/>
          <w:sz w:val="20"/>
          <w:szCs w:val="20"/>
        </w:rPr>
        <w:t>-</w:t>
      </w:r>
      <w:r w:rsidR="00F76730" w:rsidRPr="00706053">
        <w:rPr>
          <w:rFonts w:ascii="Century Gothic" w:hAnsi="Century Gothic"/>
          <w:b w:val="0"/>
          <w:i/>
          <w:sz w:val="20"/>
          <w:szCs w:val="20"/>
        </w:rPr>
        <w:t xml:space="preserve">application consultation is an advisory session and does not in any way pre-empt the outcome of any future application which may be submitted to the Municipality. </w:t>
      </w:r>
    </w:p>
    <w:p w:rsidR="006724BE" w:rsidRPr="009E5A96" w:rsidRDefault="006724BE" w:rsidP="00FA7782">
      <w:pPr>
        <w:pStyle w:val="BodyText"/>
        <w:shd w:val="clear" w:color="auto" w:fill="FFFFFF" w:themeFill="background1"/>
        <w:jc w:val="both"/>
        <w:rPr>
          <w:rFonts w:ascii="Century Gothic" w:hAnsi="Century Gothic"/>
          <w:sz w:val="24"/>
        </w:rPr>
      </w:pPr>
    </w:p>
    <w:p w:rsidR="00036875" w:rsidRPr="00706053" w:rsidRDefault="001C033F" w:rsidP="00FA778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hd w:val="clear" w:color="auto" w:fill="BFBFBF" w:themeFill="background1" w:themeFillShade="BF"/>
        <w:spacing w:line="360" w:lineRule="auto"/>
        <w:ind w:right="281"/>
        <w:jc w:val="both"/>
        <w:rPr>
          <w:rFonts w:ascii="Century Gothic" w:hAnsi="Century Gothic"/>
          <w:szCs w:val="22"/>
        </w:rPr>
      </w:pPr>
      <w:r w:rsidRPr="00706053">
        <w:rPr>
          <w:rFonts w:ascii="Century Gothic" w:hAnsi="Century Gothic"/>
          <w:szCs w:val="22"/>
        </w:rPr>
        <w:t xml:space="preserve">PART </w:t>
      </w:r>
      <w:r w:rsidR="006724BE" w:rsidRPr="00706053">
        <w:rPr>
          <w:rFonts w:ascii="Century Gothic" w:hAnsi="Century Gothic"/>
          <w:szCs w:val="22"/>
        </w:rPr>
        <w:t>A</w:t>
      </w:r>
      <w:r w:rsidR="00C06472" w:rsidRPr="00706053">
        <w:rPr>
          <w:rFonts w:ascii="Century Gothic" w:hAnsi="Century Gothic"/>
          <w:szCs w:val="22"/>
        </w:rPr>
        <w:t>: PARTICULARS</w:t>
      </w:r>
    </w:p>
    <w:p w:rsidR="003756B7" w:rsidRPr="009E5A96" w:rsidRDefault="003756B7" w:rsidP="00FA7782">
      <w:pPr>
        <w:pStyle w:val="BodyText"/>
        <w:shd w:val="clear" w:color="auto" w:fill="FFFFFF" w:themeFill="background1"/>
        <w:spacing w:line="360" w:lineRule="auto"/>
        <w:ind w:right="281"/>
        <w:jc w:val="both"/>
        <w:rPr>
          <w:rFonts w:ascii="Century Gothic" w:hAnsi="Century Gothic"/>
          <w:b w:val="0"/>
          <w:szCs w:val="22"/>
        </w:rPr>
      </w:pPr>
    </w:p>
    <w:p w:rsidR="00884D12" w:rsidRPr="000B59E5" w:rsidRDefault="00884D12" w:rsidP="00706053">
      <w:pPr>
        <w:pStyle w:val="BodyText"/>
        <w:spacing w:line="360" w:lineRule="auto"/>
        <w:ind w:right="284"/>
        <w:jc w:val="both"/>
        <w:rPr>
          <w:rFonts w:ascii="Century Gothic" w:hAnsi="Century Gothic"/>
          <w:b w:val="0"/>
          <w:sz w:val="20"/>
          <w:szCs w:val="20"/>
        </w:rPr>
      </w:pPr>
      <w:r w:rsidRPr="000B59E5">
        <w:rPr>
          <w:rFonts w:ascii="Century Gothic" w:hAnsi="Century Gothic"/>
          <w:b w:val="0"/>
          <w:sz w:val="20"/>
          <w:szCs w:val="20"/>
        </w:rPr>
        <w:t>Reference number: __________________________________________________________________________________</w:t>
      </w:r>
    </w:p>
    <w:p w:rsidR="00884D12" w:rsidRPr="00D237C3" w:rsidRDefault="00884D12" w:rsidP="00706053">
      <w:pPr>
        <w:pStyle w:val="BodyText"/>
        <w:spacing w:line="360" w:lineRule="auto"/>
        <w:ind w:right="284"/>
        <w:jc w:val="both"/>
        <w:rPr>
          <w:rFonts w:ascii="Century Gothic" w:hAnsi="Century Gothic"/>
          <w:b w:val="0"/>
          <w:sz w:val="20"/>
          <w:szCs w:val="20"/>
        </w:rPr>
      </w:pPr>
    </w:p>
    <w:p w:rsidR="0071790C" w:rsidRPr="00706053" w:rsidRDefault="009E5A96" w:rsidP="00706053">
      <w:pPr>
        <w:pStyle w:val="BodyText"/>
        <w:spacing w:line="360" w:lineRule="auto"/>
        <w:ind w:right="284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P</w:t>
      </w:r>
      <w:r w:rsidR="00197B3A" w:rsidRPr="00706053">
        <w:rPr>
          <w:rFonts w:ascii="Century Gothic" w:hAnsi="Century Gothic"/>
          <w:b w:val="0"/>
          <w:sz w:val="20"/>
          <w:szCs w:val="20"/>
        </w:rPr>
        <w:t>urpose of consultation</w:t>
      </w:r>
      <w:r w:rsidRPr="00706053">
        <w:rPr>
          <w:rFonts w:ascii="Century Gothic" w:hAnsi="Century Gothic"/>
          <w:b w:val="0"/>
          <w:sz w:val="20"/>
          <w:szCs w:val="20"/>
        </w:rPr>
        <w:t xml:space="preserve">: </w:t>
      </w:r>
      <w:r w:rsidR="00F76730" w:rsidRPr="00706053">
        <w:rPr>
          <w:rFonts w:ascii="Century Gothic" w:hAnsi="Century Gothic"/>
          <w:b w:val="0"/>
          <w:sz w:val="20"/>
          <w:szCs w:val="20"/>
        </w:rPr>
        <w:t>_________</w:t>
      </w:r>
      <w:r w:rsidR="00197B3A" w:rsidRPr="00706053">
        <w:rPr>
          <w:rFonts w:ascii="Century Gothic" w:hAnsi="Century Gothic"/>
          <w:b w:val="0"/>
          <w:sz w:val="20"/>
          <w:szCs w:val="20"/>
        </w:rPr>
        <w:t>______</w:t>
      </w:r>
      <w:r w:rsidR="0071790C" w:rsidRPr="00706053">
        <w:rPr>
          <w:rFonts w:ascii="Century Gothic" w:hAnsi="Century Gothic"/>
          <w:b w:val="0"/>
          <w:sz w:val="20"/>
          <w:szCs w:val="20"/>
        </w:rPr>
        <w:t>________________________________________________</w:t>
      </w:r>
      <w:r w:rsidR="006724BE" w:rsidRPr="00706053">
        <w:rPr>
          <w:rFonts w:ascii="Century Gothic" w:hAnsi="Century Gothic"/>
          <w:b w:val="0"/>
          <w:sz w:val="20"/>
          <w:szCs w:val="20"/>
        </w:rPr>
        <w:t>_______</w:t>
      </w:r>
      <w:r w:rsidR="001A66E2" w:rsidRPr="00706053">
        <w:rPr>
          <w:rFonts w:ascii="Century Gothic" w:hAnsi="Century Gothic"/>
          <w:b w:val="0"/>
          <w:sz w:val="20"/>
          <w:szCs w:val="20"/>
        </w:rPr>
        <w:t>_</w:t>
      </w:r>
      <w:r w:rsidRPr="00706053">
        <w:rPr>
          <w:rFonts w:ascii="Century Gothic" w:hAnsi="Century Gothic"/>
          <w:b w:val="0"/>
          <w:sz w:val="20"/>
          <w:szCs w:val="20"/>
        </w:rPr>
        <w:t>_______</w:t>
      </w:r>
    </w:p>
    <w:p w:rsidR="003756B7" w:rsidRPr="00706053" w:rsidRDefault="003756B7" w:rsidP="00706053">
      <w:pPr>
        <w:pStyle w:val="BodyText"/>
        <w:spacing w:line="360" w:lineRule="auto"/>
        <w:ind w:right="284"/>
        <w:jc w:val="both"/>
        <w:rPr>
          <w:rFonts w:ascii="Century Gothic" w:hAnsi="Century Gothic"/>
          <w:b w:val="0"/>
          <w:sz w:val="20"/>
          <w:szCs w:val="20"/>
        </w:rPr>
      </w:pPr>
    </w:p>
    <w:p w:rsidR="0071790C" w:rsidRPr="00706053" w:rsidRDefault="0071790C" w:rsidP="00706053">
      <w:pPr>
        <w:pStyle w:val="BodyText"/>
        <w:spacing w:line="360" w:lineRule="auto"/>
        <w:ind w:right="284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B</w:t>
      </w:r>
      <w:r w:rsidR="00197B3A" w:rsidRPr="00706053">
        <w:rPr>
          <w:rFonts w:ascii="Century Gothic" w:hAnsi="Century Gothic"/>
          <w:b w:val="0"/>
          <w:sz w:val="20"/>
          <w:szCs w:val="20"/>
        </w:rPr>
        <w:t>rief proposal</w:t>
      </w:r>
      <w:r w:rsidRPr="00706053">
        <w:rPr>
          <w:rFonts w:ascii="Century Gothic" w:hAnsi="Century Gothic"/>
          <w:b w:val="0"/>
          <w:sz w:val="20"/>
          <w:szCs w:val="20"/>
        </w:rPr>
        <w:t>:</w:t>
      </w:r>
      <w:r w:rsidR="00C06472" w:rsidRPr="00706053">
        <w:rPr>
          <w:rFonts w:ascii="Century Gothic" w:hAnsi="Century Gothic"/>
          <w:b w:val="0"/>
          <w:sz w:val="20"/>
          <w:szCs w:val="20"/>
        </w:rPr>
        <w:t xml:space="preserve"> </w:t>
      </w:r>
      <w:r w:rsidR="00F76730" w:rsidRPr="00706053">
        <w:rPr>
          <w:rFonts w:ascii="Century Gothic" w:hAnsi="Century Gothic"/>
          <w:b w:val="0"/>
          <w:sz w:val="20"/>
          <w:szCs w:val="20"/>
        </w:rPr>
        <w:t>______________</w:t>
      </w: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</w:t>
      </w:r>
      <w:r w:rsidR="00060864" w:rsidRPr="00706053">
        <w:rPr>
          <w:rFonts w:ascii="Century Gothic" w:hAnsi="Century Gothic"/>
          <w:b w:val="0"/>
          <w:sz w:val="20"/>
          <w:szCs w:val="20"/>
        </w:rPr>
        <w:t>_</w:t>
      </w:r>
      <w:r w:rsidR="00C06472" w:rsidRPr="00706053">
        <w:rPr>
          <w:rFonts w:ascii="Century Gothic" w:hAnsi="Century Gothic"/>
          <w:b w:val="0"/>
          <w:sz w:val="20"/>
          <w:szCs w:val="20"/>
        </w:rPr>
        <w:t>_______</w:t>
      </w:r>
    </w:p>
    <w:p w:rsidR="003756B7" w:rsidRPr="00706053" w:rsidRDefault="003756B7" w:rsidP="00706053">
      <w:pPr>
        <w:pStyle w:val="BodyText"/>
        <w:spacing w:line="360" w:lineRule="auto"/>
        <w:ind w:right="284"/>
        <w:jc w:val="both"/>
        <w:rPr>
          <w:rFonts w:ascii="Century Gothic" w:hAnsi="Century Gothic"/>
          <w:b w:val="0"/>
          <w:sz w:val="20"/>
          <w:szCs w:val="20"/>
        </w:rPr>
      </w:pPr>
    </w:p>
    <w:p w:rsidR="0071790C" w:rsidRPr="00706053" w:rsidRDefault="0071790C" w:rsidP="00706053">
      <w:pPr>
        <w:pStyle w:val="BodyText"/>
        <w:spacing w:line="360" w:lineRule="auto"/>
        <w:ind w:right="284"/>
        <w:jc w:val="both"/>
        <w:rPr>
          <w:rFonts w:ascii="Century Gothic" w:hAnsi="Century Gothic"/>
          <w:b w:val="0"/>
          <w:sz w:val="20"/>
          <w:szCs w:val="20"/>
        </w:rPr>
      </w:pPr>
      <w:proofErr w:type="gramStart"/>
      <w:r w:rsidRPr="00706053">
        <w:rPr>
          <w:rFonts w:ascii="Century Gothic" w:hAnsi="Century Gothic"/>
          <w:b w:val="0"/>
          <w:sz w:val="20"/>
          <w:szCs w:val="20"/>
        </w:rPr>
        <w:t>P</w:t>
      </w:r>
      <w:r w:rsidR="00197B3A" w:rsidRPr="00706053">
        <w:rPr>
          <w:rFonts w:ascii="Century Gothic" w:hAnsi="Century Gothic"/>
          <w:b w:val="0"/>
          <w:sz w:val="20"/>
          <w:szCs w:val="20"/>
        </w:rPr>
        <w:t>roperty(</w:t>
      </w:r>
      <w:proofErr w:type="spellStart"/>
      <w:proofErr w:type="gramEnd"/>
      <w:r w:rsidR="00197B3A" w:rsidRPr="00706053">
        <w:rPr>
          <w:rFonts w:ascii="Century Gothic" w:hAnsi="Century Gothic"/>
          <w:b w:val="0"/>
          <w:sz w:val="20"/>
          <w:szCs w:val="20"/>
        </w:rPr>
        <w:t>ies</w:t>
      </w:r>
      <w:proofErr w:type="spellEnd"/>
      <w:r w:rsidR="00197B3A" w:rsidRPr="00706053">
        <w:rPr>
          <w:rFonts w:ascii="Century Gothic" w:hAnsi="Century Gothic"/>
          <w:b w:val="0"/>
          <w:sz w:val="20"/>
          <w:szCs w:val="20"/>
        </w:rPr>
        <w:t>) description</w:t>
      </w:r>
      <w:r w:rsidRPr="00706053">
        <w:rPr>
          <w:rFonts w:ascii="Century Gothic" w:hAnsi="Century Gothic"/>
          <w:b w:val="0"/>
          <w:sz w:val="20"/>
          <w:szCs w:val="20"/>
        </w:rPr>
        <w:t>:</w:t>
      </w:r>
      <w:r w:rsidR="00F76730" w:rsidRPr="00706053">
        <w:rPr>
          <w:rFonts w:ascii="Century Gothic" w:hAnsi="Century Gothic"/>
          <w:b w:val="0"/>
          <w:sz w:val="20"/>
          <w:szCs w:val="20"/>
        </w:rPr>
        <w:t xml:space="preserve"> _____________</w:t>
      </w: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</w:t>
      </w:r>
      <w:r w:rsidR="006724BE" w:rsidRPr="00706053">
        <w:rPr>
          <w:rFonts w:ascii="Century Gothic" w:hAnsi="Century Gothic"/>
          <w:b w:val="0"/>
          <w:sz w:val="20"/>
          <w:szCs w:val="20"/>
        </w:rPr>
        <w:t>_____________</w:t>
      </w:r>
      <w:r w:rsidR="001A66E2" w:rsidRPr="00706053">
        <w:rPr>
          <w:rFonts w:ascii="Century Gothic" w:hAnsi="Century Gothic"/>
          <w:b w:val="0"/>
          <w:sz w:val="20"/>
          <w:szCs w:val="20"/>
        </w:rPr>
        <w:t>_</w:t>
      </w:r>
      <w:r w:rsidR="00C06472" w:rsidRPr="00706053">
        <w:rPr>
          <w:rFonts w:ascii="Century Gothic" w:hAnsi="Century Gothic"/>
          <w:b w:val="0"/>
          <w:sz w:val="20"/>
          <w:szCs w:val="20"/>
        </w:rPr>
        <w:t>_____</w:t>
      </w:r>
    </w:p>
    <w:p w:rsidR="003756B7" w:rsidRPr="00706053" w:rsidRDefault="003756B7" w:rsidP="00706053">
      <w:pPr>
        <w:pStyle w:val="BodyText"/>
        <w:spacing w:line="360" w:lineRule="auto"/>
        <w:ind w:right="284"/>
        <w:jc w:val="both"/>
        <w:rPr>
          <w:rFonts w:ascii="Century Gothic" w:hAnsi="Century Gothic"/>
          <w:b w:val="0"/>
          <w:sz w:val="20"/>
          <w:szCs w:val="20"/>
        </w:rPr>
      </w:pPr>
    </w:p>
    <w:p w:rsidR="0071790C" w:rsidRPr="00706053" w:rsidRDefault="0071790C" w:rsidP="00706053">
      <w:pPr>
        <w:pStyle w:val="BodyText"/>
        <w:spacing w:line="360" w:lineRule="auto"/>
        <w:ind w:right="284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D</w:t>
      </w:r>
      <w:r w:rsidR="00197B3A" w:rsidRPr="00706053">
        <w:rPr>
          <w:rFonts w:ascii="Century Gothic" w:hAnsi="Century Gothic"/>
          <w:b w:val="0"/>
          <w:sz w:val="20"/>
          <w:szCs w:val="20"/>
        </w:rPr>
        <w:t>ate</w:t>
      </w:r>
      <w:r w:rsidR="00F76730" w:rsidRPr="00706053">
        <w:rPr>
          <w:rFonts w:ascii="Century Gothic" w:hAnsi="Century Gothic"/>
          <w:b w:val="0"/>
          <w:sz w:val="20"/>
          <w:szCs w:val="20"/>
        </w:rPr>
        <w:t>: ________</w:t>
      </w:r>
      <w:r w:rsidR="001F0053" w:rsidRPr="00706053">
        <w:rPr>
          <w:rFonts w:ascii="Century Gothic" w:hAnsi="Century Gothic"/>
          <w:b w:val="0"/>
          <w:sz w:val="20"/>
          <w:szCs w:val="20"/>
        </w:rPr>
        <w:t>_____</w:t>
      </w:r>
      <w:r w:rsidR="009E5A96" w:rsidRPr="00706053">
        <w:rPr>
          <w:rFonts w:ascii="Century Gothic" w:hAnsi="Century Gothic"/>
          <w:b w:val="0"/>
          <w:sz w:val="20"/>
          <w:szCs w:val="20"/>
        </w:rPr>
        <w:t>____</w:t>
      </w:r>
      <w:r w:rsidR="001F0053" w:rsidRPr="00706053">
        <w:rPr>
          <w:rFonts w:ascii="Century Gothic" w:hAnsi="Century Gothic"/>
          <w:b w:val="0"/>
          <w:sz w:val="20"/>
          <w:szCs w:val="20"/>
        </w:rPr>
        <w:t>_________</w:t>
      </w:r>
      <w:r w:rsidR="00C06472"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</w:t>
      </w:r>
    </w:p>
    <w:p w:rsidR="0071790C" w:rsidRPr="00706053" w:rsidRDefault="0071790C" w:rsidP="000B59E5">
      <w:pPr>
        <w:pStyle w:val="BodyText"/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</w:p>
    <w:p w:rsidR="0071790C" w:rsidRPr="00706053" w:rsidRDefault="0071790C" w:rsidP="00D237C3">
      <w:pPr>
        <w:pStyle w:val="BodyText"/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A</w:t>
      </w:r>
      <w:r w:rsidR="00197B3A" w:rsidRPr="00706053">
        <w:rPr>
          <w:rFonts w:ascii="Century Gothic" w:hAnsi="Century Gothic"/>
          <w:b w:val="0"/>
          <w:sz w:val="20"/>
          <w:szCs w:val="20"/>
        </w:rPr>
        <w:t>ttendees</w:t>
      </w:r>
      <w:r w:rsidRPr="00706053">
        <w:rPr>
          <w:rFonts w:ascii="Century Gothic" w:hAnsi="Century Gothic"/>
          <w:b w:val="0"/>
          <w:sz w:val="20"/>
          <w:szCs w:val="20"/>
        </w:rPr>
        <w:t>: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6"/>
        <w:gridCol w:w="2013"/>
        <w:gridCol w:w="2013"/>
        <w:gridCol w:w="2013"/>
        <w:gridCol w:w="2985"/>
      </w:tblGrid>
      <w:tr w:rsidR="00372252" w:rsidRPr="00706053" w:rsidTr="00706053">
        <w:tc>
          <w:tcPr>
            <w:tcW w:w="1596" w:type="dxa"/>
            <w:shd w:val="clear" w:color="auto" w:fill="D9D9D9"/>
          </w:tcPr>
          <w:p w:rsidR="0071790C" w:rsidRPr="00706053" w:rsidRDefault="0071790C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D9D9D9"/>
            <w:vAlign w:val="center"/>
          </w:tcPr>
          <w:p w:rsidR="0071790C" w:rsidRPr="00706053" w:rsidRDefault="001A66E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6053">
              <w:rPr>
                <w:rFonts w:ascii="Century Gothic" w:hAnsi="Century Gothic"/>
                <w:sz w:val="20"/>
                <w:szCs w:val="20"/>
              </w:rPr>
              <w:t>N</w:t>
            </w:r>
            <w:r w:rsidR="00F76730" w:rsidRPr="00706053">
              <w:rPr>
                <w:rFonts w:ascii="Century Gothic" w:hAnsi="Century Gothic"/>
                <w:sz w:val="20"/>
                <w:szCs w:val="20"/>
              </w:rPr>
              <w:t>ame</w:t>
            </w:r>
            <w:r w:rsidRPr="00706053">
              <w:rPr>
                <w:rFonts w:ascii="Century Gothic" w:hAnsi="Century Gothic"/>
                <w:sz w:val="20"/>
                <w:szCs w:val="20"/>
              </w:rPr>
              <w:t xml:space="preserve"> &amp; </w:t>
            </w:r>
            <w:r w:rsidR="00F76730" w:rsidRPr="00706053">
              <w:rPr>
                <w:rFonts w:ascii="Century Gothic" w:hAnsi="Century Gothic"/>
                <w:sz w:val="20"/>
                <w:szCs w:val="20"/>
              </w:rPr>
              <w:t>Surname</w:t>
            </w:r>
          </w:p>
        </w:tc>
        <w:tc>
          <w:tcPr>
            <w:tcW w:w="2013" w:type="dxa"/>
            <w:shd w:val="clear" w:color="auto" w:fill="D9D9D9"/>
            <w:vAlign w:val="center"/>
          </w:tcPr>
          <w:p w:rsidR="0071790C" w:rsidRPr="00706053" w:rsidRDefault="001A66E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6053">
              <w:rPr>
                <w:rFonts w:ascii="Century Gothic" w:hAnsi="Century Gothic"/>
                <w:sz w:val="20"/>
                <w:szCs w:val="20"/>
              </w:rPr>
              <w:t>O</w:t>
            </w:r>
            <w:r w:rsidR="00F76730" w:rsidRPr="00706053">
              <w:rPr>
                <w:rFonts w:ascii="Century Gothic" w:hAnsi="Century Gothic"/>
                <w:sz w:val="20"/>
                <w:szCs w:val="20"/>
              </w:rPr>
              <w:t>rganisation</w:t>
            </w:r>
          </w:p>
        </w:tc>
        <w:tc>
          <w:tcPr>
            <w:tcW w:w="2013" w:type="dxa"/>
            <w:shd w:val="clear" w:color="auto" w:fill="D9D9D9"/>
            <w:vAlign w:val="center"/>
          </w:tcPr>
          <w:p w:rsidR="0071790C" w:rsidRPr="00706053" w:rsidRDefault="001A66E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6053">
              <w:rPr>
                <w:rFonts w:ascii="Century Gothic" w:hAnsi="Century Gothic"/>
                <w:sz w:val="20"/>
                <w:szCs w:val="20"/>
              </w:rPr>
              <w:t>C</w:t>
            </w:r>
            <w:r w:rsidR="00F76730" w:rsidRPr="00706053">
              <w:rPr>
                <w:rFonts w:ascii="Century Gothic" w:hAnsi="Century Gothic"/>
                <w:sz w:val="20"/>
                <w:szCs w:val="20"/>
              </w:rPr>
              <w:t>ontact Number</w:t>
            </w:r>
          </w:p>
        </w:tc>
        <w:tc>
          <w:tcPr>
            <w:tcW w:w="2985" w:type="dxa"/>
            <w:shd w:val="clear" w:color="auto" w:fill="D9D9D9"/>
            <w:vAlign w:val="center"/>
          </w:tcPr>
          <w:p w:rsidR="0071790C" w:rsidRPr="00706053" w:rsidRDefault="001A66E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6053">
              <w:rPr>
                <w:rFonts w:ascii="Century Gothic" w:hAnsi="Century Gothic"/>
                <w:sz w:val="20"/>
                <w:szCs w:val="20"/>
              </w:rPr>
              <w:t>E-</w:t>
            </w:r>
            <w:r w:rsidR="00F76730" w:rsidRPr="00706053">
              <w:rPr>
                <w:rFonts w:ascii="Century Gothic" w:hAnsi="Century Gothic"/>
                <w:sz w:val="20"/>
                <w:szCs w:val="20"/>
              </w:rPr>
              <w:t>mail</w:t>
            </w:r>
          </w:p>
        </w:tc>
      </w:tr>
      <w:tr w:rsidR="00372252" w:rsidRPr="00706053" w:rsidTr="00706053">
        <w:trPr>
          <w:trHeight w:val="284"/>
        </w:trPr>
        <w:tc>
          <w:tcPr>
            <w:tcW w:w="1596" w:type="dxa"/>
            <w:vAlign w:val="center"/>
          </w:tcPr>
          <w:p w:rsidR="0071790C" w:rsidRPr="00706053" w:rsidRDefault="001A66E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6053">
              <w:rPr>
                <w:rFonts w:ascii="Century Gothic" w:hAnsi="Century Gothic"/>
                <w:sz w:val="20"/>
                <w:szCs w:val="20"/>
              </w:rPr>
              <w:t>O</w:t>
            </w:r>
            <w:r w:rsidR="00F76730" w:rsidRPr="00706053">
              <w:rPr>
                <w:rFonts w:ascii="Century Gothic" w:hAnsi="Century Gothic"/>
                <w:sz w:val="20"/>
                <w:szCs w:val="20"/>
              </w:rPr>
              <w:t>fficial</w:t>
            </w:r>
          </w:p>
        </w:tc>
        <w:tc>
          <w:tcPr>
            <w:tcW w:w="2013" w:type="dxa"/>
            <w:shd w:val="clear" w:color="auto" w:fill="auto"/>
          </w:tcPr>
          <w:p w:rsidR="0071790C" w:rsidRPr="00706053" w:rsidRDefault="0071790C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1790C" w:rsidRPr="00706053" w:rsidRDefault="0071790C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1790C" w:rsidRPr="00706053" w:rsidRDefault="0071790C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</w:tcPr>
          <w:p w:rsidR="0071790C" w:rsidRPr="00706053" w:rsidRDefault="0071790C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72252" w:rsidRPr="00706053" w:rsidTr="00706053">
        <w:trPr>
          <w:trHeight w:val="284"/>
        </w:trPr>
        <w:tc>
          <w:tcPr>
            <w:tcW w:w="1596" w:type="dxa"/>
            <w:vAlign w:val="center"/>
          </w:tcPr>
          <w:p w:rsidR="0071790C" w:rsidRPr="00706053" w:rsidRDefault="001A66E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6053">
              <w:rPr>
                <w:rFonts w:ascii="Century Gothic" w:hAnsi="Century Gothic"/>
                <w:sz w:val="20"/>
                <w:szCs w:val="20"/>
              </w:rPr>
              <w:t>P</w:t>
            </w:r>
            <w:r w:rsidR="00F76730" w:rsidRPr="00706053">
              <w:rPr>
                <w:rFonts w:ascii="Century Gothic" w:hAnsi="Century Gothic"/>
                <w:sz w:val="20"/>
                <w:szCs w:val="20"/>
              </w:rPr>
              <w:t>re-applicant</w:t>
            </w:r>
          </w:p>
        </w:tc>
        <w:tc>
          <w:tcPr>
            <w:tcW w:w="2013" w:type="dxa"/>
            <w:shd w:val="clear" w:color="auto" w:fill="auto"/>
          </w:tcPr>
          <w:p w:rsidR="0071790C" w:rsidRPr="00706053" w:rsidRDefault="0071790C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1790C" w:rsidRPr="00706053" w:rsidRDefault="0071790C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1790C" w:rsidRPr="00706053" w:rsidRDefault="0071790C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</w:tcPr>
          <w:p w:rsidR="0071790C" w:rsidRPr="00706053" w:rsidRDefault="0071790C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4D12" w:rsidRPr="00706053" w:rsidTr="005F2A67">
        <w:trPr>
          <w:trHeight w:val="284"/>
        </w:trPr>
        <w:tc>
          <w:tcPr>
            <w:tcW w:w="1596" w:type="dxa"/>
            <w:vMerge w:val="restart"/>
            <w:shd w:val="clear" w:color="auto" w:fill="D9D9D9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4D12" w:rsidRPr="00706053" w:rsidTr="005F2A67">
        <w:trPr>
          <w:trHeight w:val="284"/>
        </w:trPr>
        <w:tc>
          <w:tcPr>
            <w:tcW w:w="1596" w:type="dxa"/>
            <w:vMerge/>
            <w:shd w:val="clear" w:color="auto" w:fill="D9D9D9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4D12" w:rsidRPr="00706053" w:rsidTr="005F2A67">
        <w:trPr>
          <w:trHeight w:val="284"/>
        </w:trPr>
        <w:tc>
          <w:tcPr>
            <w:tcW w:w="1596" w:type="dxa"/>
            <w:vMerge/>
            <w:shd w:val="clear" w:color="auto" w:fill="D9D9D9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4D12" w:rsidRPr="00706053" w:rsidTr="005F2A67">
        <w:trPr>
          <w:trHeight w:val="284"/>
        </w:trPr>
        <w:tc>
          <w:tcPr>
            <w:tcW w:w="1596" w:type="dxa"/>
            <w:vMerge/>
            <w:shd w:val="clear" w:color="auto" w:fill="D9D9D9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4D12" w:rsidRPr="00706053" w:rsidTr="005F2A67">
        <w:trPr>
          <w:trHeight w:val="284"/>
        </w:trPr>
        <w:tc>
          <w:tcPr>
            <w:tcW w:w="1596" w:type="dxa"/>
            <w:vMerge/>
            <w:shd w:val="clear" w:color="auto" w:fill="D9D9D9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4D12" w:rsidRPr="00706053" w:rsidTr="005F2A67">
        <w:trPr>
          <w:trHeight w:val="284"/>
        </w:trPr>
        <w:tc>
          <w:tcPr>
            <w:tcW w:w="1596" w:type="dxa"/>
            <w:vMerge/>
            <w:shd w:val="clear" w:color="auto" w:fill="D9D9D9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4D12" w:rsidRPr="00706053" w:rsidTr="005F2A67">
        <w:trPr>
          <w:trHeight w:val="284"/>
        </w:trPr>
        <w:tc>
          <w:tcPr>
            <w:tcW w:w="1596" w:type="dxa"/>
            <w:vMerge/>
            <w:shd w:val="clear" w:color="auto" w:fill="D9D9D9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4D12" w:rsidRPr="00706053" w:rsidTr="005F2A67">
        <w:trPr>
          <w:trHeight w:val="284"/>
        </w:trPr>
        <w:tc>
          <w:tcPr>
            <w:tcW w:w="1596" w:type="dxa"/>
            <w:vMerge/>
            <w:shd w:val="clear" w:color="auto" w:fill="D9D9D9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</w:tcPr>
          <w:p w:rsidR="00884D12" w:rsidRPr="00706053" w:rsidRDefault="00884D12" w:rsidP="0027537C">
            <w:pPr>
              <w:pStyle w:val="BodyText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6C3B59" w:rsidRPr="00706053" w:rsidRDefault="00B02756" w:rsidP="00706053">
      <w:pPr>
        <w:pStyle w:val="BodyText"/>
        <w:spacing w:line="360" w:lineRule="auto"/>
        <w:ind w:right="284"/>
        <w:jc w:val="both"/>
        <w:rPr>
          <w:rFonts w:ascii="Century Gothic" w:hAnsi="Century Gothic"/>
          <w:b w:val="0"/>
          <w:sz w:val="20"/>
          <w:szCs w:val="20"/>
        </w:rPr>
      </w:pPr>
      <w:r>
        <w:rPr>
          <w:rFonts w:ascii="Century Gothic" w:hAnsi="Century Gothic"/>
          <w:b w:val="0"/>
          <w:sz w:val="20"/>
          <w:szCs w:val="20"/>
        </w:rPr>
        <w:lastRenderedPageBreak/>
        <w:t>List d</w:t>
      </w:r>
      <w:r w:rsidR="00F76730" w:rsidRPr="00D237C3">
        <w:rPr>
          <w:rFonts w:ascii="Century Gothic" w:hAnsi="Century Gothic"/>
          <w:b w:val="0"/>
          <w:sz w:val="20"/>
          <w:szCs w:val="20"/>
        </w:rPr>
        <w:t>ocument</w:t>
      </w:r>
      <w:r>
        <w:rPr>
          <w:rFonts w:ascii="Century Gothic" w:hAnsi="Century Gothic"/>
          <w:b w:val="0"/>
          <w:sz w:val="20"/>
          <w:szCs w:val="20"/>
        </w:rPr>
        <w:t>s</w:t>
      </w:r>
      <w:r w:rsidR="00F76730" w:rsidRPr="00D237C3">
        <w:rPr>
          <w:rFonts w:ascii="Century Gothic" w:hAnsi="Century Gothic"/>
          <w:b w:val="0"/>
          <w:sz w:val="20"/>
          <w:szCs w:val="20"/>
        </w:rPr>
        <w:t xml:space="preserve"> provided for discussion</w:t>
      </w:r>
      <w:r>
        <w:rPr>
          <w:rFonts w:ascii="Century Gothic" w:hAnsi="Century Gothic"/>
          <w:b w:val="0"/>
          <w:sz w:val="20"/>
          <w:szCs w:val="20"/>
        </w:rPr>
        <w:t xml:space="preserve"> at meeting</w:t>
      </w:r>
      <w:r w:rsidR="006C3B59" w:rsidRPr="00706053">
        <w:rPr>
          <w:rFonts w:ascii="Century Gothic" w:hAnsi="Century Gothic"/>
          <w:b w:val="0"/>
          <w:sz w:val="20"/>
          <w:szCs w:val="20"/>
        </w:rPr>
        <w:t>:</w:t>
      </w:r>
      <w:r w:rsidR="00036875" w:rsidRPr="00706053">
        <w:rPr>
          <w:rFonts w:ascii="Century Gothic" w:hAnsi="Century Gothic"/>
          <w:b w:val="0"/>
          <w:sz w:val="20"/>
          <w:szCs w:val="20"/>
        </w:rPr>
        <w:t xml:space="preserve"> </w:t>
      </w:r>
    </w:p>
    <w:p w:rsidR="0071790C" w:rsidRPr="007255E7" w:rsidRDefault="0071790C" w:rsidP="00706053">
      <w:pPr>
        <w:pStyle w:val="BodyText"/>
        <w:spacing w:line="360" w:lineRule="auto"/>
        <w:ind w:right="284"/>
        <w:jc w:val="both"/>
        <w:rPr>
          <w:rFonts w:ascii="Century Gothic" w:hAnsi="Century Gothic"/>
          <w:b w:val="0"/>
          <w:i/>
          <w:color w:val="0070C0"/>
          <w:sz w:val="20"/>
          <w:szCs w:val="20"/>
        </w:rPr>
      </w:pPr>
      <w:r w:rsidRPr="007255E7">
        <w:rPr>
          <w:rFonts w:ascii="Century Gothic" w:hAnsi="Century Gothic"/>
          <w:b w:val="0"/>
          <w:i/>
          <w:color w:val="0070C0"/>
          <w:sz w:val="20"/>
          <w:szCs w:val="20"/>
        </w:rPr>
        <w:t>(</w:t>
      </w:r>
      <w:r w:rsidR="001A66E2" w:rsidRPr="007255E7">
        <w:rPr>
          <w:rFonts w:ascii="Century Gothic" w:hAnsi="Century Gothic"/>
          <w:b w:val="0"/>
          <w:i/>
          <w:color w:val="0070C0"/>
          <w:sz w:val="20"/>
          <w:szCs w:val="20"/>
        </w:rPr>
        <w:t>I</w:t>
      </w:r>
      <w:r w:rsidR="00F76730" w:rsidRPr="007255E7">
        <w:rPr>
          <w:rFonts w:ascii="Century Gothic" w:hAnsi="Century Gothic"/>
          <w:b w:val="0"/>
          <w:i/>
          <w:color w:val="0070C0"/>
          <w:sz w:val="20"/>
          <w:szCs w:val="20"/>
        </w:rPr>
        <w:t>nclude document reference, document/plan dates and plan numbers where possible</w:t>
      </w:r>
      <w:r w:rsidR="00884D12" w:rsidRPr="007255E7">
        <w:rPr>
          <w:rFonts w:ascii="Century Gothic" w:hAnsi="Century Gothic"/>
          <w:b w:val="0"/>
          <w:i/>
          <w:color w:val="0070C0"/>
          <w:sz w:val="20"/>
          <w:szCs w:val="20"/>
        </w:rPr>
        <w:t xml:space="preserve"> and attach to this form</w:t>
      </w:r>
      <w:r w:rsidRPr="007255E7">
        <w:rPr>
          <w:rFonts w:ascii="Century Gothic" w:hAnsi="Century Gothic"/>
          <w:b w:val="0"/>
          <w:i/>
          <w:color w:val="0070C0"/>
          <w:sz w:val="20"/>
          <w:szCs w:val="20"/>
        </w:rPr>
        <w:t>)</w:t>
      </w:r>
    </w:p>
    <w:p w:rsidR="00884D12" w:rsidRDefault="00884D12" w:rsidP="00706053">
      <w:pPr>
        <w:pStyle w:val="BodyText"/>
        <w:spacing w:line="360" w:lineRule="auto"/>
        <w:ind w:right="281"/>
        <w:jc w:val="both"/>
        <w:rPr>
          <w:rFonts w:ascii="Century Gothic" w:hAnsi="Century Gothic"/>
          <w:b w:val="0"/>
          <w:bCs w:val="0"/>
          <w:sz w:val="20"/>
          <w:szCs w:val="20"/>
        </w:rPr>
      </w:pPr>
    </w:p>
    <w:p w:rsidR="003756B7" w:rsidRPr="00706053" w:rsidRDefault="00372252" w:rsidP="00706053">
      <w:pPr>
        <w:pStyle w:val="BodyText"/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bCs w:val="0"/>
          <w:sz w:val="20"/>
          <w:szCs w:val="20"/>
        </w:rPr>
        <w:t>______________________________________________________</w:t>
      </w:r>
      <w:r w:rsidR="0071790C" w:rsidRPr="00706053">
        <w:rPr>
          <w:rFonts w:ascii="Century Gothic" w:hAnsi="Century Gothic"/>
          <w:b w:val="0"/>
          <w:bCs w:val="0"/>
          <w:sz w:val="20"/>
          <w:szCs w:val="20"/>
        </w:rPr>
        <w:t>________________________________________________________________________________</w:t>
      </w:r>
      <w:r w:rsidR="0071790C"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C3B59" w:rsidRPr="00706053">
        <w:rPr>
          <w:rFonts w:ascii="Century Gothic" w:hAnsi="Century Gothic"/>
          <w:b w:val="0"/>
          <w:sz w:val="20"/>
          <w:szCs w:val="20"/>
        </w:rPr>
        <w:t>__________________________________________________</w:t>
      </w:r>
    </w:p>
    <w:p w:rsidR="004C4F56" w:rsidRPr="00D237C3" w:rsidRDefault="004C4F56" w:rsidP="00706053">
      <w:pPr>
        <w:pStyle w:val="BodyText"/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</w:p>
    <w:tbl>
      <w:tblPr>
        <w:tblpPr w:leftFromText="180" w:rightFromText="180" w:vertAnchor="page" w:horzAnchor="margin" w:tblpXSpec="right" w:tblpY="5611"/>
        <w:tblW w:w="527" w:type="pct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  <w:insideV w:val="single" w:sz="8" w:space="0" w:color="404040"/>
        </w:tblBorders>
        <w:tblLook w:val="0420" w:firstRow="1" w:lastRow="0" w:firstColumn="0" w:lastColumn="0" w:noHBand="0" w:noVBand="1"/>
      </w:tblPr>
      <w:tblGrid>
        <w:gridCol w:w="550"/>
        <w:gridCol w:w="551"/>
      </w:tblGrid>
      <w:tr w:rsidR="004D3F30" w:rsidRPr="0081479A" w:rsidTr="004D3F30">
        <w:trPr>
          <w:trHeight w:val="397"/>
        </w:trPr>
        <w:tc>
          <w:tcPr>
            <w:tcW w:w="2500" w:type="pct"/>
            <w:shd w:val="clear" w:color="auto" w:fill="C0C0C0"/>
            <w:hideMark/>
          </w:tcPr>
          <w:p w:rsidR="004D3F30" w:rsidRPr="0081479A" w:rsidRDefault="004D3F30" w:rsidP="004D3F30">
            <w:pPr>
              <w:pStyle w:val="Heading6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81479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2500" w:type="pct"/>
            <w:shd w:val="clear" w:color="auto" w:fill="C0C0C0"/>
            <w:vAlign w:val="center"/>
            <w:hideMark/>
          </w:tcPr>
          <w:p w:rsidR="004D3F30" w:rsidRPr="0081479A" w:rsidRDefault="004D3F30" w:rsidP="004D3F30">
            <w:pPr>
              <w:pStyle w:val="Heading6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81479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NO</w:t>
            </w:r>
          </w:p>
        </w:tc>
      </w:tr>
    </w:tbl>
    <w:p w:rsidR="00C078FF" w:rsidRPr="00706053" w:rsidRDefault="003756B7" w:rsidP="00706053">
      <w:pPr>
        <w:pStyle w:val="BodyText"/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0B59E5">
        <w:rPr>
          <w:rFonts w:ascii="Century Gothic" w:hAnsi="Century Gothic"/>
          <w:b w:val="0"/>
          <w:sz w:val="20"/>
          <w:szCs w:val="20"/>
        </w:rPr>
        <w:t>H</w:t>
      </w:r>
      <w:r w:rsidR="00F76730" w:rsidRPr="00D237C3">
        <w:rPr>
          <w:rFonts w:ascii="Century Gothic" w:hAnsi="Century Gothic"/>
          <w:b w:val="0"/>
          <w:sz w:val="20"/>
          <w:szCs w:val="20"/>
        </w:rPr>
        <w:t xml:space="preserve">as pre-application </w:t>
      </w:r>
      <w:r w:rsidR="00B56037">
        <w:rPr>
          <w:rFonts w:ascii="Century Gothic" w:hAnsi="Century Gothic"/>
          <w:b w:val="0"/>
          <w:sz w:val="20"/>
          <w:szCs w:val="20"/>
        </w:rPr>
        <w:t xml:space="preserve">consultation </w:t>
      </w:r>
      <w:r w:rsidR="00F76730" w:rsidRPr="00D237C3">
        <w:rPr>
          <w:rFonts w:ascii="Century Gothic" w:hAnsi="Century Gothic"/>
          <w:b w:val="0"/>
          <w:sz w:val="20"/>
          <w:szCs w:val="20"/>
        </w:rPr>
        <w:t>been undertake</w:t>
      </w:r>
      <w:r w:rsidR="00884D12">
        <w:rPr>
          <w:rFonts w:ascii="Century Gothic" w:hAnsi="Century Gothic"/>
          <w:b w:val="0"/>
          <w:sz w:val="20"/>
          <w:szCs w:val="20"/>
        </w:rPr>
        <w:t>n</w:t>
      </w:r>
      <w:r w:rsidR="00F76730" w:rsidRPr="000B59E5">
        <w:rPr>
          <w:rFonts w:ascii="Century Gothic" w:hAnsi="Century Gothic"/>
          <w:b w:val="0"/>
          <w:sz w:val="20"/>
          <w:szCs w:val="20"/>
        </w:rPr>
        <w:t xml:space="preserve"> for a </w:t>
      </w:r>
      <w:r w:rsidR="00E42260">
        <w:rPr>
          <w:rFonts w:ascii="Century Gothic" w:hAnsi="Century Gothic"/>
          <w:b w:val="0"/>
          <w:sz w:val="20"/>
          <w:szCs w:val="20"/>
        </w:rPr>
        <w:t>l</w:t>
      </w:r>
      <w:r w:rsidR="00F76730" w:rsidRPr="000B59E5">
        <w:rPr>
          <w:rFonts w:ascii="Century Gothic" w:hAnsi="Century Gothic"/>
          <w:b w:val="0"/>
          <w:sz w:val="20"/>
          <w:szCs w:val="20"/>
        </w:rPr>
        <w:t xml:space="preserve">and </w:t>
      </w:r>
      <w:r w:rsidR="00B02756">
        <w:rPr>
          <w:rFonts w:ascii="Century Gothic" w:hAnsi="Century Gothic"/>
          <w:b w:val="0"/>
          <w:sz w:val="20"/>
          <w:szCs w:val="20"/>
        </w:rPr>
        <w:t>d</w:t>
      </w:r>
      <w:r w:rsidR="00F76730" w:rsidRPr="000B59E5">
        <w:rPr>
          <w:rFonts w:ascii="Century Gothic" w:hAnsi="Century Gothic"/>
          <w:b w:val="0"/>
          <w:sz w:val="20"/>
          <w:szCs w:val="20"/>
        </w:rPr>
        <w:t xml:space="preserve">evelopment application in terms of section 53 </w:t>
      </w:r>
      <w:r w:rsidR="00F76730" w:rsidRPr="00706053">
        <w:rPr>
          <w:rFonts w:ascii="Century Gothic" w:hAnsi="Century Gothic"/>
          <w:b w:val="0"/>
          <w:sz w:val="20"/>
          <w:szCs w:val="20"/>
        </w:rPr>
        <w:t xml:space="preserve">of the </w:t>
      </w:r>
      <w:r w:rsidR="00B56037">
        <w:rPr>
          <w:rFonts w:ascii="Century Gothic" w:hAnsi="Century Gothic"/>
          <w:b w:val="0"/>
          <w:sz w:val="20"/>
          <w:szCs w:val="20"/>
        </w:rPr>
        <w:t xml:space="preserve">Western Cape </w:t>
      </w:r>
      <w:r w:rsidR="00197B3A" w:rsidRPr="00706053">
        <w:rPr>
          <w:rFonts w:ascii="Century Gothic" w:hAnsi="Century Gothic"/>
          <w:b w:val="0"/>
          <w:sz w:val="20"/>
          <w:szCs w:val="20"/>
        </w:rPr>
        <w:t>L</w:t>
      </w:r>
      <w:r w:rsidR="00F76730" w:rsidRPr="00706053">
        <w:rPr>
          <w:rFonts w:ascii="Century Gothic" w:hAnsi="Century Gothic"/>
          <w:b w:val="0"/>
          <w:sz w:val="20"/>
          <w:szCs w:val="20"/>
        </w:rPr>
        <w:t xml:space="preserve">and </w:t>
      </w:r>
      <w:r w:rsidR="00197B3A" w:rsidRPr="00706053">
        <w:rPr>
          <w:rFonts w:ascii="Century Gothic" w:hAnsi="Century Gothic"/>
          <w:b w:val="0"/>
          <w:sz w:val="20"/>
          <w:szCs w:val="20"/>
        </w:rPr>
        <w:t>U</w:t>
      </w:r>
      <w:r w:rsidR="00F76730" w:rsidRPr="00706053">
        <w:rPr>
          <w:rFonts w:ascii="Century Gothic" w:hAnsi="Century Gothic"/>
          <w:b w:val="0"/>
          <w:sz w:val="20"/>
          <w:szCs w:val="20"/>
        </w:rPr>
        <w:t>se</w:t>
      </w:r>
      <w:r w:rsidR="00197B3A" w:rsidRPr="00706053">
        <w:rPr>
          <w:rFonts w:ascii="Century Gothic" w:hAnsi="Century Gothic"/>
          <w:b w:val="0"/>
          <w:sz w:val="20"/>
          <w:szCs w:val="20"/>
        </w:rPr>
        <w:t xml:space="preserve"> P</w:t>
      </w:r>
      <w:r w:rsidR="00F76730" w:rsidRPr="00706053">
        <w:rPr>
          <w:rFonts w:ascii="Century Gothic" w:hAnsi="Century Gothic"/>
          <w:b w:val="0"/>
          <w:sz w:val="20"/>
          <w:szCs w:val="20"/>
        </w:rPr>
        <w:t>lanning</w:t>
      </w:r>
      <w:r w:rsidR="00197B3A" w:rsidRPr="00706053">
        <w:rPr>
          <w:rFonts w:ascii="Century Gothic" w:hAnsi="Century Gothic"/>
          <w:b w:val="0"/>
          <w:sz w:val="20"/>
          <w:szCs w:val="20"/>
        </w:rPr>
        <w:t xml:space="preserve"> A</w:t>
      </w:r>
      <w:r w:rsidR="00F76730" w:rsidRPr="00706053">
        <w:rPr>
          <w:rFonts w:ascii="Century Gothic" w:hAnsi="Century Gothic"/>
          <w:b w:val="0"/>
          <w:sz w:val="20"/>
          <w:szCs w:val="20"/>
        </w:rPr>
        <w:t>ct</w:t>
      </w:r>
      <w:r w:rsidR="00197B3A" w:rsidRPr="00706053">
        <w:rPr>
          <w:rFonts w:ascii="Century Gothic" w:hAnsi="Century Gothic"/>
          <w:b w:val="0"/>
          <w:sz w:val="20"/>
          <w:szCs w:val="20"/>
        </w:rPr>
        <w:t>, 2014 (A</w:t>
      </w:r>
      <w:r w:rsidR="00F76730" w:rsidRPr="00706053">
        <w:rPr>
          <w:rFonts w:ascii="Century Gothic" w:hAnsi="Century Gothic"/>
          <w:b w:val="0"/>
          <w:sz w:val="20"/>
          <w:szCs w:val="20"/>
        </w:rPr>
        <w:t>ct</w:t>
      </w:r>
      <w:r w:rsidR="00197B3A" w:rsidRPr="00706053">
        <w:rPr>
          <w:rFonts w:ascii="Century Gothic" w:hAnsi="Century Gothic"/>
          <w:b w:val="0"/>
          <w:sz w:val="20"/>
          <w:szCs w:val="20"/>
        </w:rPr>
        <w:t xml:space="preserve"> 3 </w:t>
      </w:r>
      <w:r w:rsidR="00F76730" w:rsidRPr="00706053">
        <w:rPr>
          <w:rFonts w:ascii="Century Gothic" w:hAnsi="Century Gothic"/>
          <w:b w:val="0"/>
          <w:sz w:val="20"/>
          <w:szCs w:val="20"/>
        </w:rPr>
        <w:t>of</w:t>
      </w:r>
      <w:r w:rsidR="00197B3A" w:rsidRPr="00706053">
        <w:rPr>
          <w:rFonts w:ascii="Century Gothic" w:hAnsi="Century Gothic"/>
          <w:b w:val="0"/>
          <w:sz w:val="20"/>
          <w:szCs w:val="20"/>
        </w:rPr>
        <w:t xml:space="preserve"> 2014)</w:t>
      </w:r>
      <w:r w:rsidR="00472B08" w:rsidRPr="00472B08">
        <w:rPr>
          <w:rFonts w:ascii="Century Gothic" w:hAnsi="Century Gothic"/>
          <w:b w:val="0"/>
          <w:sz w:val="20"/>
          <w:szCs w:val="20"/>
        </w:rPr>
        <w:t xml:space="preserve"> </w:t>
      </w:r>
      <w:r w:rsidR="00472B08" w:rsidRPr="00706053">
        <w:rPr>
          <w:rFonts w:ascii="Century Gothic" w:hAnsi="Century Gothic"/>
          <w:b w:val="0"/>
          <w:sz w:val="20"/>
          <w:szCs w:val="20"/>
        </w:rPr>
        <w:t>(LUPA)</w:t>
      </w:r>
      <w:r w:rsidR="00472B08">
        <w:rPr>
          <w:rFonts w:ascii="Century Gothic" w:hAnsi="Century Gothic"/>
          <w:b w:val="0"/>
          <w:sz w:val="20"/>
          <w:szCs w:val="20"/>
        </w:rPr>
        <w:t xml:space="preserve"> </w:t>
      </w:r>
      <w:r w:rsidR="004D3F30">
        <w:rPr>
          <w:rFonts w:ascii="Century Gothic" w:hAnsi="Century Gothic"/>
          <w:b w:val="0"/>
          <w:sz w:val="20"/>
          <w:szCs w:val="20"/>
        </w:rPr>
        <w:t>and regulation 10 of the Western Cape Land Use Planning Regulations, 2015 (LUP regulations)</w:t>
      </w:r>
      <w:r w:rsidR="004D3F30" w:rsidRPr="00706053">
        <w:rPr>
          <w:rFonts w:ascii="Century Gothic" w:hAnsi="Century Gothic"/>
          <w:b w:val="0"/>
          <w:sz w:val="20"/>
          <w:szCs w:val="20"/>
        </w:rPr>
        <w:t>?</w:t>
      </w:r>
    </w:p>
    <w:p w:rsidR="00372252" w:rsidRPr="007255E7" w:rsidRDefault="003756B7" w:rsidP="00706053">
      <w:pPr>
        <w:pStyle w:val="BodyText"/>
        <w:spacing w:line="360" w:lineRule="auto"/>
        <w:ind w:right="3402"/>
        <w:jc w:val="both"/>
        <w:rPr>
          <w:rFonts w:ascii="Century Gothic" w:hAnsi="Century Gothic"/>
          <w:b w:val="0"/>
          <w:i/>
          <w:color w:val="0070C0"/>
          <w:sz w:val="20"/>
          <w:szCs w:val="20"/>
        </w:rPr>
      </w:pPr>
      <w:r w:rsidRPr="007255E7">
        <w:rPr>
          <w:rFonts w:ascii="Century Gothic" w:hAnsi="Century Gothic"/>
          <w:b w:val="0"/>
          <w:i/>
          <w:color w:val="0070C0"/>
          <w:sz w:val="20"/>
          <w:szCs w:val="20"/>
        </w:rPr>
        <w:t>(I</w:t>
      </w:r>
      <w:r w:rsidR="00F76730" w:rsidRPr="007255E7">
        <w:rPr>
          <w:rFonts w:ascii="Century Gothic" w:hAnsi="Century Gothic"/>
          <w:b w:val="0"/>
          <w:i/>
          <w:color w:val="0070C0"/>
          <w:sz w:val="20"/>
          <w:szCs w:val="20"/>
        </w:rPr>
        <w:t xml:space="preserve">f </w:t>
      </w:r>
      <w:r w:rsidR="007255E7" w:rsidRPr="007255E7">
        <w:rPr>
          <w:rFonts w:ascii="Century Gothic" w:hAnsi="Century Gothic"/>
          <w:b w:val="0"/>
          <w:i/>
          <w:color w:val="0070C0"/>
          <w:sz w:val="20"/>
          <w:szCs w:val="20"/>
        </w:rPr>
        <w:t xml:space="preserve">yes, request </w:t>
      </w:r>
      <w:r w:rsidR="00F76730" w:rsidRPr="007255E7">
        <w:rPr>
          <w:rFonts w:ascii="Century Gothic" w:hAnsi="Century Gothic"/>
          <w:b w:val="0"/>
          <w:i/>
          <w:color w:val="0070C0"/>
          <w:sz w:val="20"/>
          <w:szCs w:val="20"/>
        </w:rPr>
        <w:t>a copy of the minutes</w:t>
      </w:r>
      <w:r w:rsidR="007756B7" w:rsidRPr="007255E7">
        <w:rPr>
          <w:rFonts w:ascii="Century Gothic" w:hAnsi="Century Gothic"/>
          <w:b w:val="0"/>
          <w:i/>
          <w:color w:val="0070C0"/>
          <w:sz w:val="20"/>
          <w:szCs w:val="20"/>
        </w:rPr>
        <w:t>)</w:t>
      </w:r>
    </w:p>
    <w:p w:rsidR="00F76730" w:rsidRPr="00706053" w:rsidRDefault="00F76730" w:rsidP="00706053">
      <w:pPr>
        <w:pStyle w:val="BodyText"/>
        <w:spacing w:line="360" w:lineRule="auto"/>
        <w:ind w:right="3402"/>
        <w:jc w:val="both"/>
        <w:rPr>
          <w:rFonts w:ascii="Century Gothic" w:hAnsi="Century Gothic"/>
          <w:b w:val="0"/>
          <w:i/>
          <w:sz w:val="20"/>
          <w:szCs w:val="20"/>
        </w:rPr>
      </w:pPr>
    </w:p>
    <w:p w:rsidR="00C32C39" w:rsidRPr="00706053" w:rsidRDefault="00FC0B9B" w:rsidP="00706053">
      <w:pPr>
        <w:pStyle w:val="BodyText"/>
        <w:tabs>
          <w:tab w:val="left" w:pos="8222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D237C3">
        <w:rPr>
          <w:rFonts w:ascii="Century Gothic" w:hAnsi="Century Gothic"/>
          <w:b w:val="0"/>
          <w:sz w:val="20"/>
          <w:szCs w:val="20"/>
        </w:rPr>
        <w:t>C</w:t>
      </w:r>
      <w:r w:rsidR="00F76730" w:rsidRPr="00706053">
        <w:rPr>
          <w:rFonts w:ascii="Century Gothic" w:hAnsi="Century Gothic"/>
          <w:b w:val="0"/>
          <w:sz w:val="20"/>
          <w:szCs w:val="20"/>
        </w:rPr>
        <w:t>omprehensive overview of proposal</w:t>
      </w:r>
      <w:r w:rsidR="00C32C39" w:rsidRPr="00706053">
        <w:rPr>
          <w:rFonts w:ascii="Century Gothic" w:hAnsi="Century Gothic"/>
          <w:b w:val="0"/>
          <w:sz w:val="20"/>
          <w:szCs w:val="20"/>
        </w:rPr>
        <w:t>:</w:t>
      </w:r>
    </w:p>
    <w:p w:rsidR="00C207D1" w:rsidRPr="00706053" w:rsidRDefault="00C207D1" w:rsidP="00706053">
      <w:pPr>
        <w:pStyle w:val="BodyText"/>
        <w:tabs>
          <w:tab w:val="left" w:pos="8222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</w:p>
    <w:p w:rsidR="00FD5358" w:rsidRDefault="00225CD8" w:rsidP="00706053">
      <w:pPr>
        <w:pStyle w:val="BodyText"/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2C39"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</w:t>
      </w: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55E7" w:rsidRDefault="007255E7" w:rsidP="00706053">
      <w:pPr>
        <w:pStyle w:val="BodyText"/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8F2ECB" w:rsidRDefault="008F2ECB" w:rsidP="00706053">
      <w:pPr>
        <w:pStyle w:val="BodyText"/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</w:p>
    <w:p w:rsidR="00AA2014" w:rsidRPr="00706053" w:rsidRDefault="00AA2014" w:rsidP="00AA201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hd w:val="clear" w:color="auto" w:fill="BFBFBF"/>
        <w:spacing w:line="360" w:lineRule="auto"/>
        <w:ind w:right="281"/>
        <w:jc w:val="both"/>
        <w:rPr>
          <w:rFonts w:ascii="Century Gothic" w:hAnsi="Century Gothic"/>
          <w:szCs w:val="22"/>
        </w:rPr>
      </w:pPr>
      <w:r w:rsidRPr="00706053">
        <w:rPr>
          <w:rFonts w:ascii="Century Gothic" w:hAnsi="Century Gothic"/>
          <w:szCs w:val="22"/>
        </w:rPr>
        <w:lastRenderedPageBreak/>
        <w:t>PART B: APPLICATION PROCESS</w:t>
      </w:r>
    </w:p>
    <w:p w:rsidR="00197B3A" w:rsidRPr="00D237C3" w:rsidRDefault="00D10CC8" w:rsidP="00706053">
      <w:pPr>
        <w:pStyle w:val="BodyText"/>
        <w:tabs>
          <w:tab w:val="left" w:pos="8222"/>
        </w:tabs>
        <w:spacing w:line="360" w:lineRule="auto"/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38925" cy="9391650"/>
            <wp:effectExtent l="0" t="0" r="9525" b="0"/>
            <wp:wrapNone/>
            <wp:docPr id="3" name="Picture 3" descr="SOP Municipal By-laws (changes - 8 June 20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P Municipal By-laws (changes - 8 June 2015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E443DD" w:rsidRDefault="00E443DD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E443DD" w:rsidRDefault="00E443DD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E443DD" w:rsidRDefault="00E443DD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261299" w:rsidRDefault="00261299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261299" w:rsidRDefault="00261299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472B08" w:rsidRDefault="00472B08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261299" w:rsidRDefault="00261299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261299" w:rsidRDefault="00261299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261299" w:rsidRDefault="00261299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261299" w:rsidRDefault="00261299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261299" w:rsidRDefault="00261299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7255E7" w:rsidRDefault="007255E7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7255E7" w:rsidRDefault="007255E7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261299" w:rsidRDefault="00261299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E443DD" w:rsidRDefault="00E443DD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B02756" w:rsidRDefault="00B02756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FD5358" w:rsidRDefault="00FD5358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261299" w:rsidRPr="00706053" w:rsidRDefault="00261299" w:rsidP="0026129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hd w:val="clear" w:color="auto" w:fill="BFBFBF"/>
        <w:spacing w:line="360" w:lineRule="auto"/>
        <w:ind w:right="281"/>
        <w:jc w:val="both"/>
        <w:rPr>
          <w:rFonts w:ascii="Century Gothic" w:hAnsi="Century Gothic"/>
          <w:szCs w:val="22"/>
        </w:rPr>
      </w:pPr>
      <w:r w:rsidRPr="00706053">
        <w:rPr>
          <w:rFonts w:ascii="Century Gothic" w:hAnsi="Century Gothic"/>
          <w:szCs w:val="22"/>
        </w:rPr>
        <w:lastRenderedPageBreak/>
        <w:t xml:space="preserve">PART </w:t>
      </w:r>
      <w:r w:rsidR="00AA2014" w:rsidRPr="00706053">
        <w:rPr>
          <w:rFonts w:ascii="Century Gothic" w:hAnsi="Century Gothic"/>
          <w:szCs w:val="22"/>
        </w:rPr>
        <w:t>C</w:t>
      </w:r>
      <w:r w:rsidRPr="00706053">
        <w:rPr>
          <w:rFonts w:ascii="Century Gothic" w:hAnsi="Century Gothic"/>
          <w:szCs w:val="22"/>
        </w:rPr>
        <w:t>: QUESTIONNAIR</w:t>
      </w:r>
      <w:r w:rsidR="008F2ECB" w:rsidRPr="00706053">
        <w:rPr>
          <w:rFonts w:ascii="Century Gothic" w:hAnsi="Century Gothic"/>
          <w:szCs w:val="22"/>
        </w:rPr>
        <w:t>ES</w:t>
      </w:r>
    </w:p>
    <w:p w:rsidR="00197B3A" w:rsidRDefault="00197B3A" w:rsidP="00C078FF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color w:val="0070C0"/>
          <w:sz w:val="20"/>
          <w:szCs w:val="20"/>
        </w:rPr>
      </w:pPr>
    </w:p>
    <w:p w:rsidR="00AB45F3" w:rsidRPr="00706053" w:rsidRDefault="00E443DD" w:rsidP="00706053">
      <w:pPr>
        <w:pStyle w:val="BodyText"/>
        <w:tabs>
          <w:tab w:val="left" w:pos="8222"/>
        </w:tabs>
        <w:ind w:right="281"/>
        <w:jc w:val="center"/>
        <w:rPr>
          <w:rFonts w:ascii="Century Gothic" w:hAnsi="Century Gothic"/>
          <w:sz w:val="24"/>
        </w:rPr>
      </w:pPr>
      <w:r w:rsidRPr="00706053">
        <w:rPr>
          <w:rFonts w:ascii="Century Gothic" w:hAnsi="Century Gothic"/>
          <w:sz w:val="24"/>
          <w:u w:val="single"/>
        </w:rPr>
        <w:t>SECTION A</w:t>
      </w:r>
      <w:r w:rsidR="00D7205E" w:rsidRPr="00706053">
        <w:rPr>
          <w:rFonts w:ascii="Century Gothic" w:hAnsi="Century Gothic"/>
          <w:sz w:val="24"/>
          <w:u w:val="single"/>
        </w:rPr>
        <w:t>:</w:t>
      </w:r>
      <w:r w:rsidRPr="00706053">
        <w:rPr>
          <w:rFonts w:ascii="Century Gothic" w:hAnsi="Century Gothic"/>
          <w:sz w:val="24"/>
        </w:rPr>
        <w:t xml:space="preserve"> </w:t>
      </w:r>
    </w:p>
    <w:p w:rsidR="00E443DD" w:rsidRDefault="00A3730A" w:rsidP="00706053">
      <w:pPr>
        <w:pStyle w:val="BodyText"/>
        <w:tabs>
          <w:tab w:val="left" w:pos="8222"/>
        </w:tabs>
        <w:ind w:right="281"/>
        <w:jc w:val="center"/>
        <w:rPr>
          <w:rFonts w:ascii="Century Gothic" w:hAnsi="Century Gothic"/>
          <w:sz w:val="24"/>
        </w:rPr>
      </w:pPr>
      <w:r w:rsidRPr="00706053">
        <w:rPr>
          <w:rFonts w:ascii="Century Gothic" w:hAnsi="Century Gothic"/>
          <w:sz w:val="24"/>
        </w:rPr>
        <w:t xml:space="preserve">DETERMINATION OF </w:t>
      </w:r>
      <w:r w:rsidR="00E443DD" w:rsidRPr="00706053">
        <w:rPr>
          <w:rFonts w:ascii="Century Gothic" w:hAnsi="Century Gothic"/>
          <w:sz w:val="24"/>
        </w:rPr>
        <w:t>APPLICATION</w:t>
      </w:r>
      <w:r w:rsidRPr="00706053">
        <w:rPr>
          <w:rFonts w:ascii="Century Gothic" w:hAnsi="Century Gothic"/>
          <w:sz w:val="24"/>
        </w:rPr>
        <w:t xml:space="preserve"> TYPES, </w:t>
      </w:r>
      <w:r w:rsidR="00FD59BF" w:rsidRPr="00706053">
        <w:rPr>
          <w:rFonts w:ascii="Century Gothic" w:hAnsi="Century Gothic"/>
          <w:sz w:val="24"/>
        </w:rPr>
        <w:t xml:space="preserve">PRESCRIBED NOTICE AND </w:t>
      </w:r>
      <w:r w:rsidR="00B02756">
        <w:rPr>
          <w:rFonts w:ascii="Century Gothic" w:hAnsi="Century Gothic"/>
          <w:sz w:val="24"/>
        </w:rPr>
        <w:t>FEES</w:t>
      </w:r>
    </w:p>
    <w:p w:rsidR="00FD5358" w:rsidRDefault="00FD5358" w:rsidP="00706053">
      <w:pPr>
        <w:pStyle w:val="BodyText"/>
        <w:tabs>
          <w:tab w:val="left" w:pos="8222"/>
        </w:tabs>
        <w:ind w:right="281"/>
        <w:jc w:val="center"/>
        <w:rPr>
          <w:rFonts w:ascii="Century Gothic" w:hAnsi="Century Gothic"/>
          <w:sz w:val="24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9"/>
        <w:gridCol w:w="7870"/>
        <w:gridCol w:w="1600"/>
      </w:tblGrid>
      <w:tr w:rsidR="00261299" w:rsidRPr="00373482" w:rsidTr="00FA7782">
        <w:trPr>
          <w:trHeight w:val="345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1299" w:rsidRPr="00A17600" w:rsidRDefault="00261299" w:rsidP="00706053">
            <w:pPr>
              <w:spacing w:line="360" w:lineRule="auto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val="en-ZA"/>
              </w:rPr>
            </w:pPr>
            <w:r w:rsidRPr="00A17600">
              <w:rPr>
                <w:rFonts w:ascii="Century Gothic" w:hAnsi="Century Gothic" w:cs="Arial"/>
                <w:b/>
                <w:color w:val="000000"/>
                <w:sz w:val="20"/>
                <w:szCs w:val="20"/>
                <w:lang w:val="en-ZA"/>
              </w:rPr>
              <w:t xml:space="preserve">Tick </w:t>
            </w:r>
            <w:r w:rsidR="00A3730A" w:rsidRPr="00A17600">
              <w:rPr>
                <w:rFonts w:ascii="Century Gothic" w:hAnsi="Century Gothic" w:cs="Arial"/>
                <w:b/>
                <w:color w:val="000000"/>
                <w:sz w:val="20"/>
                <w:szCs w:val="20"/>
                <w:lang w:val="en-ZA"/>
              </w:rPr>
              <w:t xml:space="preserve">if </w:t>
            </w:r>
            <w:r w:rsidRPr="00A17600">
              <w:rPr>
                <w:rFonts w:ascii="Century Gothic" w:hAnsi="Century Gothic" w:cs="Arial"/>
                <w:b/>
                <w:color w:val="000000"/>
                <w:sz w:val="20"/>
                <w:szCs w:val="20"/>
                <w:lang w:val="en-ZA"/>
              </w:rPr>
              <w:t xml:space="preserve">relevant 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1299" w:rsidRPr="000B59E5" w:rsidRDefault="008F2ECB" w:rsidP="0027537C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What l</w:t>
            </w:r>
            <w:r w:rsidR="00A3730A" w:rsidRPr="00706053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and </w:t>
            </w:r>
            <w:r w:rsidR="004D3F30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use planning</w:t>
            </w:r>
            <w:r w:rsidR="00261299" w:rsidRPr="00706053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</w:t>
            </w:r>
            <w:r w:rsidR="00A3730A" w:rsidRPr="00706053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applications</w:t>
            </w:r>
            <w:r w:rsidRPr="00706053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are required</w:t>
            </w:r>
            <w:r w:rsidR="00A3730A" w:rsidRPr="00706053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in terms of </w:t>
            </w:r>
            <w:r w:rsidR="00A3730A" w:rsidRPr="0027537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section </w:t>
            </w:r>
            <w:r w:rsidRPr="0027537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15 of</w:t>
            </w:r>
            <w:r w:rsidR="00A3730A" w:rsidRPr="0027537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the </w:t>
            </w:r>
            <w:r w:rsidR="0027537C" w:rsidRPr="0027537C">
              <w:rPr>
                <w:rFonts w:ascii="Century Gothic" w:hAnsi="Century Gothic" w:cs="Arial"/>
                <w:b/>
                <w:sz w:val="20"/>
                <w:szCs w:val="20"/>
              </w:rPr>
              <w:t>By-Law on Municipal Land Use Planning for Beaufort West Municipality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1299" w:rsidRPr="00706053" w:rsidRDefault="00261299" w:rsidP="00706053">
            <w:pPr>
              <w:spacing w:line="360" w:lineRule="auto"/>
              <w:ind w:left="252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D237C3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A</w:t>
            </w:r>
            <w:r w:rsidR="00A3730A" w:rsidRPr="00706053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pplication fees payable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706053" w:rsidRDefault="00B02756" w:rsidP="00706053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0B59E5" w:rsidRDefault="00B02756" w:rsidP="00706053">
            <w:pPr>
              <w:spacing w:line="360" w:lineRule="auto"/>
              <w:rPr>
                <w:rFonts w:ascii="Century Gothic" w:hAnsi="Century Gothic" w:cs="Arial"/>
                <w:b/>
                <w:color w:val="0070C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2(a)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0B59E5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rezoning of land;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0B59E5" w:rsidRDefault="00B02756" w:rsidP="00706053">
            <w:pPr>
              <w:spacing w:line="360" w:lineRule="auto"/>
              <w:ind w:left="252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0E0CCD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2(b)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462AF5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permanent departure from the development parameters of the zoning scheme;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0B59E5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0E0CCD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2(c)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departure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granted on a temporary basis to utilise land for a purpose not permitted in terms of the primary rights of the zoning applicable to the land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0E0CCD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0E0CCD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2(d)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subdivision of land that is not exempted in terms of section </w:t>
            </w: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</w:t>
            </w:r>
            <w:r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4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, including the registration of a servitude or lease agreement;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0E0CCD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2(e)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consolidation of land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that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is not exempted in terms of section </w:t>
            </w: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</w:t>
            </w:r>
            <w:r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4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2(f)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a removal, suspension or amendment of r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estrictive conditions in respect of a land unit;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2(g)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permission required in terms of the zoning scheme;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2(h)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an amendment, deletion or imposition of conditions in respect of an existing approval;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</w:t>
            </w:r>
            <w:proofErr w:type="spellStart"/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i</w:t>
            </w:r>
            <w:proofErr w:type="spellEnd"/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an extension of the validity period of an approval;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2(j)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an approval o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f an overlay zone as contemplated 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in the zoning scheme;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2(k)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an 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amendment or cancellation of a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n approved subdivision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plan or part thereof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, including a general plan or diagram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2(l)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permission required in terms of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a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condition of approval;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2(m)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determination of a zoning;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2(n)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a closure of a public place or part thereof;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2(o)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consent use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contemplated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in the zoning scheme;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2(p)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an occasional use of land;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C60C06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</w:t>
            </w:r>
            <w:r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q</w:t>
            </w: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to disestablish a home owner’s association;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472B08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C60C06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2(r</w:t>
            </w: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to rectify a failure by a home owner’s association to meet its obligations in respect of the control over or maintenance of services;</w:t>
            </w:r>
          </w:p>
          <w:p w:rsidR="00FA7782" w:rsidRPr="00BE3D41" w:rsidRDefault="00FA7782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472B08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C60C06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B02756" w:rsidP="00452C74">
            <w:pPr>
              <w:spacing w:line="360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</w:t>
            </w:r>
            <w:r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s</w:t>
            </w: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)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proofErr w:type="gramStart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a</w:t>
            </w:r>
            <w:proofErr w:type="gramEnd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permission required for the reconstruction of an existing building that constitutes a non-conforming use that is destroyed or damaged to the extent that it is necessary to demolish a substantial part of the building. </w:t>
            </w:r>
          </w:p>
          <w:p w:rsidR="00FA7782" w:rsidRPr="00BE3D41" w:rsidRDefault="00FA7782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BE3D41" w:rsidRDefault="00472B08" w:rsidP="00452C74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rPr>
          <w:trHeight w:val="345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2756" w:rsidRPr="00A17600" w:rsidRDefault="00B02756" w:rsidP="00452C74">
            <w:pPr>
              <w:spacing w:line="360" w:lineRule="auto"/>
              <w:rPr>
                <w:rFonts w:ascii="Century Gothic" w:hAnsi="Century Gothic" w:cs="Arial"/>
                <w:color w:val="000000"/>
                <w:sz w:val="20"/>
                <w:szCs w:val="20"/>
                <w:lang w:val="en-ZA"/>
              </w:rPr>
            </w:pPr>
            <w:r w:rsidRPr="00A17600">
              <w:rPr>
                <w:rFonts w:ascii="Century Gothic" w:hAnsi="Century Gothic" w:cs="Arial"/>
                <w:b/>
                <w:color w:val="000000"/>
                <w:sz w:val="20"/>
                <w:szCs w:val="20"/>
                <w:lang w:val="en-ZA"/>
              </w:rPr>
              <w:lastRenderedPageBreak/>
              <w:t>Tick if relevant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2756" w:rsidRPr="00BE3D41" w:rsidRDefault="00B02756" w:rsidP="00B02756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0F2DB4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What prescribed notice will be required?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2756" w:rsidRPr="00BE3D41" w:rsidRDefault="00B02756" w:rsidP="000B59E5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BE3D4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A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dvertising </w:t>
            </w:r>
            <w:r w:rsidRPr="00BE3D4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fees payable</w:t>
            </w:r>
          </w:p>
        </w:tc>
      </w:tr>
      <w:tr w:rsidR="0027537C" w:rsidRPr="00373482" w:rsidTr="00FA7782">
        <w:trPr>
          <w:trHeight w:val="1103"/>
        </w:trPr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7C" w:rsidRPr="00D237C3" w:rsidRDefault="0027537C" w:rsidP="00706053">
            <w:pPr>
              <w:spacing w:line="360" w:lineRule="auto"/>
              <w:jc w:val="center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0B59E5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Y</w:t>
            </w:r>
          </w:p>
          <w:p w:rsidR="0027537C" w:rsidRPr="00D237C3" w:rsidRDefault="0027537C" w:rsidP="00706053">
            <w:pPr>
              <w:spacing w:line="360" w:lineRule="auto"/>
              <w:jc w:val="center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7C" w:rsidRPr="00706053" w:rsidRDefault="0027537C" w:rsidP="00706053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N</w:t>
            </w:r>
          </w:p>
          <w:p w:rsidR="0027537C" w:rsidRPr="00706053" w:rsidRDefault="0027537C" w:rsidP="00706053">
            <w:pPr>
              <w:spacing w:line="360" w:lineRule="auto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</w:p>
        </w:tc>
        <w:tc>
          <w:tcPr>
            <w:tcW w:w="7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7C" w:rsidRPr="00706053" w:rsidRDefault="0027537C" w:rsidP="00706053">
            <w:pPr>
              <w:spacing w:line="360" w:lineRule="auto"/>
              <w:jc w:val="both"/>
              <w:rPr>
                <w:rFonts w:ascii="Century Gothic" w:hAnsi="Century Gothic" w:cs="Arial"/>
                <w:color w:val="0070C0"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>Serving of notices (</w:t>
            </w:r>
            <w:proofErr w:type="spellStart"/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>i.e</w:t>
            </w:r>
            <w:proofErr w:type="spellEnd"/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Delivering by hand; registered post; data messages)</w:t>
            </w:r>
          </w:p>
          <w:p w:rsidR="0027537C" w:rsidRPr="00706053" w:rsidRDefault="0027537C" w:rsidP="00472B08">
            <w:pPr>
              <w:spacing w:line="360" w:lineRule="auto"/>
              <w:jc w:val="both"/>
              <w:rPr>
                <w:rFonts w:ascii="Century Gothic" w:hAnsi="Century Gothic" w:cs="Arial"/>
                <w:color w:val="0070C0"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>Publication of notices (</w:t>
            </w:r>
            <w:proofErr w:type="spellStart"/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>i.e</w:t>
            </w:r>
            <w:proofErr w:type="spellEnd"/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Local Newspaper(s)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; </w:t>
            </w:r>
            <w:r w:rsidRPr="001F3B46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Provincial Gazette</w:t>
            </w:r>
            <w:r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; site notice; Municipality’s website</w:t>
            </w:r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>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7C" w:rsidRPr="00706053" w:rsidRDefault="0027537C" w:rsidP="00706053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  <w:p w:rsidR="0027537C" w:rsidRPr="00706053" w:rsidRDefault="0027537C" w:rsidP="00706053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</w:tr>
      <w:tr w:rsidR="00B02756" w:rsidRPr="00373482" w:rsidTr="00FA7782"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D237C3" w:rsidRDefault="00B02756" w:rsidP="00706053">
            <w:pPr>
              <w:spacing w:line="360" w:lineRule="auto"/>
              <w:jc w:val="center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0B59E5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Y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706053" w:rsidRDefault="00B02756" w:rsidP="00706053">
            <w:pPr>
              <w:spacing w:line="360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N</w:t>
            </w:r>
          </w:p>
        </w:tc>
        <w:tc>
          <w:tcPr>
            <w:tcW w:w="7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706053" w:rsidRDefault="00B02756" w:rsidP="00B02756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>Additional publication of notices (</w:t>
            </w:r>
            <w:proofErr w:type="spellStart"/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>i.e</w:t>
            </w:r>
            <w:proofErr w:type="spellEnd"/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Site notice, public meeting, local radio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station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,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Municipality’s 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website, letters of consent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or objection</w:t>
            </w:r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>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706053" w:rsidRDefault="00B02756" w:rsidP="00706053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D237C3" w:rsidRDefault="00B02756" w:rsidP="00706053">
            <w:pPr>
              <w:spacing w:line="360" w:lineRule="auto"/>
              <w:jc w:val="center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0B59E5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Y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706053" w:rsidRDefault="00B02756" w:rsidP="00706053">
            <w:pPr>
              <w:spacing w:line="360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N</w:t>
            </w:r>
          </w:p>
        </w:tc>
        <w:tc>
          <w:tcPr>
            <w:tcW w:w="7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706053" w:rsidRDefault="00B02756" w:rsidP="00472B08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Notice of decision</w:t>
            </w:r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(</w:t>
            </w:r>
            <w:proofErr w:type="spellStart"/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>i.e</w:t>
            </w:r>
            <w:proofErr w:type="spellEnd"/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Provincial Gazette)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706053" w:rsidRDefault="00B02756" w:rsidP="00706053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D237C3" w:rsidRDefault="00B02756" w:rsidP="00706053">
            <w:pPr>
              <w:spacing w:line="360" w:lineRule="auto"/>
              <w:jc w:val="center"/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</w:pPr>
            <w:r w:rsidRPr="000B59E5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Y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706053" w:rsidRDefault="00B02756" w:rsidP="00706053">
            <w:pPr>
              <w:spacing w:line="360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color w:val="BFBFBF"/>
                <w:sz w:val="20"/>
                <w:szCs w:val="20"/>
                <w:lang w:val="en-ZA"/>
              </w:rPr>
              <w:t>N</w:t>
            </w:r>
          </w:p>
        </w:tc>
        <w:tc>
          <w:tcPr>
            <w:tcW w:w="7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706053" w:rsidRDefault="00B02756" w:rsidP="00706053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sz w:val="20"/>
                <w:szCs w:val="20"/>
                <w:lang w:val="en-ZA"/>
              </w:rPr>
              <w:t>Integrated procedures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756" w:rsidRPr="00706053" w:rsidRDefault="00B02756" w:rsidP="00706053">
            <w:pPr>
              <w:spacing w:line="360" w:lineRule="auto"/>
              <w:ind w:left="252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706053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R</w:t>
            </w:r>
          </w:p>
        </w:tc>
      </w:tr>
      <w:tr w:rsidR="00B02756" w:rsidRPr="00373482" w:rsidTr="00FA7782">
        <w:tc>
          <w:tcPr>
            <w:tcW w:w="9027" w:type="dxa"/>
            <w:gridSpan w:val="3"/>
            <w:tcBorders>
              <w:left w:val="single" w:sz="4" w:space="0" w:color="auto"/>
              <w:bottom w:val="single" w:sz="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02756" w:rsidRPr="00D237C3" w:rsidRDefault="00B02756" w:rsidP="00706053">
            <w:pPr>
              <w:spacing w:line="360" w:lineRule="auto"/>
              <w:jc w:val="right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0B59E5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TOTAL APPLICATION FEE*: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02756" w:rsidRPr="00123B37" w:rsidRDefault="00B02756" w:rsidP="00706053">
            <w:pPr>
              <w:spacing w:line="360" w:lineRule="auto"/>
              <w:ind w:left="252"/>
              <w:rPr>
                <w:rFonts w:ascii="Century Gothic" w:hAnsi="Century Gothic" w:cs="Arial"/>
                <w:b/>
                <w:color w:val="808080"/>
                <w:sz w:val="20"/>
                <w:szCs w:val="20"/>
                <w:lang w:val="en-ZA"/>
              </w:rPr>
            </w:pPr>
            <w:r w:rsidRPr="00123B37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R</w:t>
            </w:r>
          </w:p>
        </w:tc>
      </w:tr>
    </w:tbl>
    <w:p w:rsidR="00472B08" w:rsidRDefault="00472B08" w:rsidP="00706053">
      <w:pPr>
        <w:pStyle w:val="BodyText"/>
        <w:rPr>
          <w:rFonts w:ascii="Century Gothic" w:hAnsi="Century Gothic"/>
          <w:sz w:val="20"/>
          <w:szCs w:val="20"/>
        </w:rPr>
      </w:pPr>
    </w:p>
    <w:p w:rsidR="00FD5358" w:rsidRDefault="00472B08" w:rsidP="0027537C">
      <w:pPr>
        <w:pStyle w:val="BodyText"/>
        <w:jc w:val="both"/>
        <w:rPr>
          <w:rFonts w:ascii="Century Gothic" w:hAnsi="Century Gothic"/>
          <w:b w:val="0"/>
          <w:i/>
          <w:color w:val="00000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KINDLY</w:t>
      </w:r>
      <w:r w:rsidR="00081376" w:rsidRPr="00DA3602">
        <w:rPr>
          <w:rFonts w:ascii="Century Gothic" w:hAnsi="Century Gothic"/>
          <w:sz w:val="20"/>
          <w:szCs w:val="20"/>
        </w:rPr>
        <w:t xml:space="preserve"> NOTE:</w:t>
      </w:r>
      <w:r w:rsidR="00FD5358">
        <w:rPr>
          <w:rFonts w:ascii="Century Gothic" w:hAnsi="Century Gothic"/>
          <w:sz w:val="20"/>
          <w:szCs w:val="20"/>
        </w:rPr>
        <w:t xml:space="preserve"> </w:t>
      </w:r>
      <w:r w:rsidR="00081376" w:rsidRPr="00706053">
        <w:rPr>
          <w:rFonts w:ascii="Century Gothic" w:hAnsi="Century Gothic"/>
          <w:b w:val="0"/>
          <w:sz w:val="20"/>
          <w:szCs w:val="20"/>
          <w:lang w:val="en-ZA"/>
        </w:rPr>
        <w:t>*</w:t>
      </w:r>
      <w:r w:rsidR="00081376" w:rsidRPr="00706053">
        <w:rPr>
          <w:rFonts w:ascii="Century Gothic" w:hAnsi="Century Gothic"/>
          <w:b w:val="0"/>
          <w:color w:val="000000"/>
          <w:sz w:val="20"/>
          <w:szCs w:val="20"/>
        </w:rPr>
        <w:t xml:space="preserve"> </w:t>
      </w:r>
      <w:r w:rsidR="00081376" w:rsidRPr="00706053">
        <w:rPr>
          <w:rFonts w:ascii="Century Gothic" w:hAnsi="Century Gothic"/>
          <w:b w:val="0"/>
          <w:i/>
          <w:color w:val="000000"/>
          <w:sz w:val="20"/>
          <w:szCs w:val="20"/>
        </w:rPr>
        <w:t>Application fees</w:t>
      </w:r>
      <w:r w:rsidR="008F2ECB" w:rsidRPr="00706053">
        <w:rPr>
          <w:rFonts w:ascii="Century Gothic" w:hAnsi="Century Gothic"/>
          <w:b w:val="0"/>
          <w:i/>
          <w:color w:val="000000"/>
          <w:sz w:val="20"/>
          <w:szCs w:val="20"/>
        </w:rPr>
        <w:t xml:space="preserve"> are estimated on the information discussed and are subject to change with</w:t>
      </w:r>
      <w:r w:rsidR="00AA2014" w:rsidRPr="00706053">
        <w:rPr>
          <w:rFonts w:ascii="Century Gothic" w:hAnsi="Century Gothic"/>
          <w:b w:val="0"/>
          <w:i/>
          <w:color w:val="000000"/>
          <w:sz w:val="20"/>
          <w:szCs w:val="20"/>
        </w:rPr>
        <w:t xml:space="preserve"> submission of</w:t>
      </w:r>
      <w:r w:rsidR="008F2ECB" w:rsidRPr="00706053">
        <w:rPr>
          <w:rFonts w:ascii="Century Gothic" w:hAnsi="Century Gothic"/>
          <w:b w:val="0"/>
          <w:i/>
          <w:color w:val="000000"/>
          <w:sz w:val="20"/>
          <w:szCs w:val="20"/>
        </w:rPr>
        <w:t xml:space="preserve"> the </w:t>
      </w:r>
      <w:r w:rsidR="00AA2014" w:rsidRPr="00706053">
        <w:rPr>
          <w:rFonts w:ascii="Century Gothic" w:hAnsi="Century Gothic"/>
          <w:b w:val="0"/>
          <w:i/>
          <w:color w:val="000000"/>
          <w:sz w:val="20"/>
          <w:szCs w:val="20"/>
        </w:rPr>
        <w:t>formal application</w:t>
      </w:r>
      <w:r w:rsidR="008F2ECB" w:rsidRPr="00706053">
        <w:rPr>
          <w:rFonts w:ascii="Century Gothic" w:hAnsi="Century Gothic"/>
          <w:b w:val="0"/>
          <w:i/>
          <w:color w:val="000000"/>
          <w:sz w:val="20"/>
          <w:szCs w:val="20"/>
        </w:rPr>
        <w:t xml:space="preserve">. </w:t>
      </w:r>
      <w:r w:rsidR="00081376" w:rsidRPr="00706053">
        <w:rPr>
          <w:rFonts w:ascii="Century Gothic" w:hAnsi="Century Gothic"/>
          <w:b w:val="0"/>
          <w:i/>
          <w:color w:val="000000"/>
          <w:sz w:val="20"/>
          <w:szCs w:val="20"/>
        </w:rPr>
        <w:t xml:space="preserve"> </w:t>
      </w:r>
    </w:p>
    <w:p w:rsidR="00E42260" w:rsidRPr="007255E7" w:rsidRDefault="00E42260" w:rsidP="0027537C">
      <w:pPr>
        <w:spacing w:line="276" w:lineRule="auto"/>
        <w:jc w:val="both"/>
        <w:rPr>
          <w:rFonts w:ascii="Century Gothic" w:hAnsi="Century Gothic"/>
          <w:i/>
          <w:color w:val="000000"/>
          <w:sz w:val="20"/>
          <w:szCs w:val="20"/>
        </w:rPr>
      </w:pPr>
      <w:r w:rsidRPr="007255E7">
        <w:rPr>
          <w:rFonts w:ascii="Century Gothic" w:hAnsi="Century Gothic"/>
          <w:i/>
          <w:color w:val="000000"/>
          <w:sz w:val="20"/>
          <w:szCs w:val="20"/>
        </w:rPr>
        <w:t>Application fees that are paid to the Municipality are non-refundable and proof of payment of the application fees must accompany an application.</w:t>
      </w:r>
    </w:p>
    <w:p w:rsidR="00B1014E" w:rsidRPr="00706053" w:rsidRDefault="00E42260" w:rsidP="0027537C">
      <w:pPr>
        <w:pStyle w:val="BodyText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 w:val="0"/>
          <w:i/>
          <w:color w:val="000000"/>
          <w:sz w:val="20"/>
          <w:szCs w:val="20"/>
        </w:rPr>
        <w:t>The applicant is liable for the cost of publishing and serving notice of an application.</w:t>
      </w:r>
    </w:p>
    <w:p w:rsidR="00E42260" w:rsidRDefault="00E42260" w:rsidP="0027537C">
      <w:pPr>
        <w:spacing w:line="360" w:lineRule="auto"/>
        <w:jc w:val="both"/>
        <w:rPr>
          <w:rFonts w:ascii="Century Gothic" w:hAnsi="Century Gothic"/>
          <w:b/>
          <w:sz w:val="22"/>
          <w:szCs w:val="22"/>
          <w:u w:val="single"/>
        </w:rPr>
      </w:pPr>
    </w:p>
    <w:p w:rsidR="00AB45F3" w:rsidRDefault="00A3199B" w:rsidP="00706053">
      <w:pPr>
        <w:spacing w:line="360" w:lineRule="auto"/>
        <w:jc w:val="center"/>
        <w:rPr>
          <w:rFonts w:ascii="Century Gothic" w:hAnsi="Century Gothic"/>
          <w:b/>
          <w:sz w:val="22"/>
          <w:szCs w:val="22"/>
          <w:u w:val="single"/>
        </w:rPr>
      </w:pPr>
      <w:r w:rsidRPr="00706053">
        <w:rPr>
          <w:rFonts w:ascii="Century Gothic" w:hAnsi="Century Gothic"/>
          <w:b/>
          <w:sz w:val="22"/>
          <w:szCs w:val="22"/>
          <w:u w:val="single"/>
        </w:rPr>
        <w:t>SECTION B</w:t>
      </w:r>
      <w:r w:rsidR="00D7205E" w:rsidRPr="00706053">
        <w:rPr>
          <w:rFonts w:ascii="Century Gothic" w:hAnsi="Century Gothic"/>
          <w:b/>
          <w:sz w:val="22"/>
          <w:szCs w:val="22"/>
          <w:u w:val="single"/>
        </w:rPr>
        <w:t>:</w:t>
      </w:r>
    </w:p>
    <w:p w:rsidR="00123B37" w:rsidRDefault="00123B37" w:rsidP="00706053">
      <w:pPr>
        <w:spacing w:line="360" w:lineRule="auto"/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PROVISIONS IN TERMS OF THE RELEVANT PLANNING LEGISLATION / POLICIES / GUIDELINES</w:t>
      </w:r>
    </w:p>
    <w:p w:rsidR="00123B37" w:rsidRPr="00123B37" w:rsidRDefault="00123B37" w:rsidP="00706053">
      <w:pPr>
        <w:spacing w:line="360" w:lineRule="auto"/>
        <w:jc w:val="center"/>
        <w:rPr>
          <w:rFonts w:ascii="Century Gothic" w:hAnsi="Century Gothic"/>
          <w:b/>
          <w:sz w:val="22"/>
          <w:szCs w:val="22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890"/>
        <w:gridCol w:w="900"/>
        <w:gridCol w:w="1701"/>
        <w:gridCol w:w="1925"/>
      </w:tblGrid>
      <w:tr w:rsidR="00A3199B" w:rsidRPr="00706053" w:rsidTr="00FA7782">
        <w:tc>
          <w:tcPr>
            <w:tcW w:w="5103" w:type="dxa"/>
            <w:shd w:val="clear" w:color="auto" w:fill="D9D9D9"/>
            <w:vAlign w:val="center"/>
          </w:tcPr>
          <w:p w:rsidR="00A3199B" w:rsidRPr="00706053" w:rsidRDefault="00D364F1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0B59E5">
              <w:rPr>
                <w:rFonts w:ascii="Century Gothic" w:hAnsi="Century Gothic"/>
                <w:sz w:val="20"/>
                <w:szCs w:val="20"/>
              </w:rPr>
              <w:t xml:space="preserve">QUESTIONS REGARDING </w:t>
            </w:r>
            <w:r w:rsidR="00A3199B" w:rsidRPr="00D237C3">
              <w:rPr>
                <w:rFonts w:ascii="Century Gothic" w:hAnsi="Century Gothic"/>
                <w:sz w:val="20"/>
                <w:szCs w:val="20"/>
              </w:rPr>
              <w:t>PLANNING POLICY CONTEXT</w:t>
            </w:r>
          </w:p>
        </w:tc>
        <w:tc>
          <w:tcPr>
            <w:tcW w:w="890" w:type="dxa"/>
            <w:shd w:val="clear" w:color="auto" w:fill="D9D9D9"/>
            <w:vAlign w:val="center"/>
          </w:tcPr>
          <w:p w:rsidR="00A3199B" w:rsidRPr="00706053" w:rsidRDefault="00AA2014" w:rsidP="007255E7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B59E5">
              <w:rPr>
                <w:rFonts w:ascii="Century Gothic" w:hAnsi="Century Gothic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A3199B" w:rsidRPr="00706053" w:rsidRDefault="00AA2014" w:rsidP="007255E7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B59E5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A3199B" w:rsidRPr="00706053" w:rsidRDefault="00AA2014" w:rsidP="007255E7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B59E5">
              <w:rPr>
                <w:rFonts w:ascii="Century Gothic" w:hAnsi="Century Gothic"/>
                <w:sz w:val="20"/>
                <w:szCs w:val="20"/>
              </w:rPr>
              <w:t>TO BE DETERMINED</w:t>
            </w:r>
          </w:p>
        </w:tc>
        <w:tc>
          <w:tcPr>
            <w:tcW w:w="1925" w:type="dxa"/>
            <w:shd w:val="clear" w:color="auto" w:fill="D9D9D9"/>
            <w:vAlign w:val="center"/>
          </w:tcPr>
          <w:p w:rsidR="00A3199B" w:rsidRPr="00706053" w:rsidRDefault="00AA2014" w:rsidP="007255E7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B59E5">
              <w:rPr>
                <w:rFonts w:ascii="Century Gothic" w:hAnsi="Century Gothic"/>
                <w:sz w:val="20"/>
                <w:szCs w:val="20"/>
              </w:rPr>
              <w:t>COMMENT</w:t>
            </w:r>
          </w:p>
        </w:tc>
      </w:tr>
      <w:tr w:rsidR="00AA2014" w:rsidRPr="00706053" w:rsidTr="00FA7782">
        <w:tc>
          <w:tcPr>
            <w:tcW w:w="5103" w:type="dxa"/>
            <w:shd w:val="clear" w:color="auto" w:fill="auto"/>
            <w:vAlign w:val="center"/>
          </w:tcPr>
          <w:p w:rsidR="00AA2014" w:rsidRPr="00D237C3" w:rsidRDefault="00B02756" w:rsidP="00B02756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6037">
              <w:rPr>
                <w:rFonts w:ascii="Century Gothic" w:hAnsi="Century Gothic" w:cs="Times New Roman"/>
                <w:b w:val="0"/>
                <w:bCs w:val="0"/>
                <w:sz w:val="20"/>
                <w:szCs w:val="20"/>
              </w:rPr>
              <w:t>Is any municipal integrated development plan, spatial development framework(s), structure plans, by-laws or any other municipal policies or guidelines applicable?</w:t>
            </w:r>
            <w:r w:rsidR="00AA2014" w:rsidRPr="00E42260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</w:t>
            </w:r>
            <w:r w:rsidR="00AA2014"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If yes, is the proposal in line with the aforementioned documentation/plans?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A2014" w:rsidRPr="00706053" w:rsidTr="00FA7782">
        <w:tc>
          <w:tcPr>
            <w:tcW w:w="5103" w:type="dxa"/>
            <w:shd w:val="clear" w:color="auto" w:fill="auto"/>
            <w:vAlign w:val="center"/>
          </w:tcPr>
          <w:p w:rsidR="00AA2014" w:rsidRPr="000B59E5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Any applicable restrictive condition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(</w:t>
            </w:r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)</w:t>
            </w:r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prohibiting the proposal? </w:t>
            </w:r>
            <w:r w:rsidRPr="00D237C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If yes, 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is/</w:t>
            </w:r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are the condition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(</w:t>
            </w:r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)</w:t>
            </w:r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in favour of a third </w:t>
            </w:r>
            <w:proofErr w:type="gramStart"/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party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ies</w:t>
            </w:r>
            <w:proofErr w:type="spellEnd"/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)</w:t>
            </w:r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? </w:t>
            </w:r>
            <w:r w:rsidRPr="00A17600">
              <w:rPr>
                <w:rFonts w:ascii="Century Gothic" w:hAnsi="Century Gothic"/>
                <w:b w:val="0"/>
                <w:bCs w:val="0"/>
                <w:color w:val="000000"/>
                <w:sz w:val="20"/>
                <w:szCs w:val="20"/>
              </w:rPr>
              <w:t>[List condition numbers and third party(</w:t>
            </w:r>
            <w:proofErr w:type="spellStart"/>
            <w:r w:rsidRPr="00A17600">
              <w:rPr>
                <w:rFonts w:ascii="Century Gothic" w:hAnsi="Century Gothic"/>
                <w:b w:val="0"/>
                <w:bCs w:val="0"/>
                <w:color w:val="000000"/>
                <w:sz w:val="20"/>
                <w:szCs w:val="20"/>
              </w:rPr>
              <w:t>ies</w:t>
            </w:r>
            <w:proofErr w:type="spellEnd"/>
            <w:r w:rsidRPr="00A17600">
              <w:rPr>
                <w:rFonts w:ascii="Century Gothic" w:hAnsi="Century Gothic"/>
                <w:b w:val="0"/>
                <w:bCs w:val="0"/>
                <w:color w:val="000000"/>
                <w:sz w:val="20"/>
                <w:szCs w:val="20"/>
              </w:rPr>
              <w:t>)]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AA2014" w:rsidRPr="00D237C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A2014" w:rsidRPr="00706053" w:rsidTr="00FA7782">
        <w:tc>
          <w:tcPr>
            <w:tcW w:w="5103" w:type="dxa"/>
            <w:shd w:val="clear" w:color="auto" w:fill="auto"/>
            <w:vAlign w:val="center"/>
          </w:tcPr>
          <w:p w:rsidR="00AA2014" w:rsidRPr="000B59E5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Any other Municipal by-law that may be relevant to application? </w:t>
            </w:r>
            <w:r w:rsidRPr="00A17600">
              <w:rPr>
                <w:rFonts w:ascii="Century Gothic" w:hAnsi="Century Gothic"/>
                <w:b w:val="0"/>
                <w:bCs w:val="0"/>
                <w:color w:val="000000"/>
                <w:sz w:val="20"/>
                <w:szCs w:val="20"/>
              </w:rPr>
              <w:t>(If yes, specify)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AA2014" w:rsidRPr="00D237C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A2014" w:rsidRPr="00706053" w:rsidTr="00FA7782">
        <w:tc>
          <w:tcPr>
            <w:tcW w:w="8594" w:type="dxa"/>
            <w:gridSpan w:val="4"/>
            <w:shd w:val="clear" w:color="auto" w:fill="auto"/>
            <w:vAlign w:val="center"/>
          </w:tcPr>
          <w:p w:rsidR="00AA2014" w:rsidRPr="000B59E5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ind w:right="175"/>
              <w:rPr>
                <w:rFonts w:ascii="Century Gothic" w:hAnsi="Century Gothic"/>
                <w:bCs w:val="0"/>
                <w:sz w:val="20"/>
                <w:szCs w:val="20"/>
              </w:rPr>
            </w:pPr>
            <w:r w:rsidRPr="000B59E5">
              <w:rPr>
                <w:rFonts w:ascii="Century Gothic" w:hAnsi="Century Gothic"/>
                <w:bCs w:val="0"/>
                <w:sz w:val="20"/>
                <w:szCs w:val="20"/>
              </w:rPr>
              <w:t>Zoning Scheme By-law considerations:</w:t>
            </w:r>
          </w:p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ind w:right="175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D237C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What is the curr</w:t>
            </w:r>
            <w:r w:rsidRPr="0070605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ent zoning of the property? </w:t>
            </w:r>
          </w:p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ind w:right="175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70605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__________________________________________________________________________________</w:t>
            </w:r>
          </w:p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ind w:right="175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70605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What is the proposed zoning of the property?</w:t>
            </w:r>
          </w:p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ind w:right="175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70605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__________________________________________________________________________________</w:t>
            </w:r>
          </w:p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ind w:right="175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70605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Does the proposal fall within the provisions/parameters of the zoning scheme?</w:t>
            </w:r>
          </w:p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ind w:right="175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70605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__________________________________________________________________________________</w:t>
            </w:r>
          </w:p>
          <w:p w:rsidR="00AA2014" w:rsidRPr="00A17600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ind w:right="175"/>
              <w:rPr>
                <w:rFonts w:ascii="Century Gothic" w:hAnsi="Century Gothic"/>
                <w:b w:val="0"/>
                <w:bCs w:val="0"/>
                <w:color w:val="000000"/>
                <w:sz w:val="20"/>
                <w:szCs w:val="20"/>
              </w:rPr>
            </w:pPr>
            <w:r w:rsidRPr="0070605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lastRenderedPageBreak/>
              <w:t xml:space="preserve">Are additional applications required to deviate from the zoning scheme? </w:t>
            </w:r>
            <w:r w:rsidRPr="00A17600">
              <w:rPr>
                <w:rFonts w:ascii="Century Gothic" w:hAnsi="Century Gothic"/>
                <w:b w:val="0"/>
                <w:bCs w:val="0"/>
                <w:color w:val="000000"/>
                <w:sz w:val="20"/>
                <w:szCs w:val="20"/>
              </w:rPr>
              <w:t>(if yes, specify)</w:t>
            </w:r>
          </w:p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ind w:right="175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70605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__________________________________________________________________________________</w:t>
            </w:r>
          </w:p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AA2014" w:rsidRPr="00706053" w:rsidRDefault="00AA2014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4209E3" w:rsidRDefault="004209E3" w:rsidP="00706053">
      <w:pPr>
        <w:pStyle w:val="BodyText"/>
        <w:tabs>
          <w:tab w:val="left" w:pos="8222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890"/>
        <w:gridCol w:w="900"/>
        <w:gridCol w:w="1701"/>
        <w:gridCol w:w="1925"/>
      </w:tblGrid>
      <w:tr w:rsidR="00AB45F3" w:rsidRPr="00706053" w:rsidTr="00FA7782">
        <w:tc>
          <w:tcPr>
            <w:tcW w:w="5103" w:type="dxa"/>
            <w:shd w:val="clear" w:color="auto" w:fill="D9D9D9"/>
            <w:vAlign w:val="center"/>
          </w:tcPr>
          <w:p w:rsidR="004209E3" w:rsidRPr="00706053" w:rsidRDefault="004209E3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706053">
              <w:rPr>
                <w:rFonts w:ascii="Century Gothic" w:hAnsi="Century Gothic"/>
                <w:sz w:val="20"/>
                <w:szCs w:val="20"/>
              </w:rPr>
              <w:t>QUESTIONS REGARDING OTHER PLANNING CONSIDERATIONS</w:t>
            </w:r>
          </w:p>
        </w:tc>
        <w:tc>
          <w:tcPr>
            <w:tcW w:w="890" w:type="dxa"/>
            <w:shd w:val="clear" w:color="auto" w:fill="D9D9D9"/>
            <w:vAlign w:val="center"/>
          </w:tcPr>
          <w:p w:rsidR="004209E3" w:rsidRPr="00706053" w:rsidRDefault="00F6386C" w:rsidP="00850914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65E5B">
              <w:rPr>
                <w:rFonts w:ascii="Century Gothic" w:hAnsi="Century Gothic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4209E3" w:rsidRPr="00706053" w:rsidRDefault="00F6386C" w:rsidP="00850914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0075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4209E3" w:rsidRPr="00706053" w:rsidRDefault="00F6386C" w:rsidP="00850914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30D96">
              <w:rPr>
                <w:rFonts w:ascii="Century Gothic" w:hAnsi="Century Gothic"/>
                <w:sz w:val="20"/>
                <w:szCs w:val="20"/>
              </w:rPr>
              <w:t>TO BE DETERMINED</w:t>
            </w:r>
          </w:p>
        </w:tc>
        <w:tc>
          <w:tcPr>
            <w:tcW w:w="1925" w:type="dxa"/>
            <w:shd w:val="clear" w:color="auto" w:fill="D9D9D9"/>
            <w:vAlign w:val="center"/>
          </w:tcPr>
          <w:p w:rsidR="004209E3" w:rsidRPr="00706053" w:rsidRDefault="00F6386C" w:rsidP="00850914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3768">
              <w:rPr>
                <w:rFonts w:ascii="Century Gothic" w:hAnsi="Century Gothic"/>
                <w:sz w:val="20"/>
                <w:szCs w:val="20"/>
              </w:rPr>
              <w:t>COMMENT</w:t>
            </w:r>
          </w:p>
        </w:tc>
      </w:tr>
      <w:tr w:rsidR="00F6386C" w:rsidRPr="00706053" w:rsidTr="00FA7782">
        <w:tc>
          <w:tcPr>
            <w:tcW w:w="5103" w:type="dxa"/>
            <w:shd w:val="clear" w:color="auto" w:fill="auto"/>
            <w:vAlign w:val="center"/>
          </w:tcPr>
          <w:p w:rsidR="00F6386C" w:rsidRDefault="00F6386C" w:rsidP="0027537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sz w:val="20"/>
                <w:szCs w:val="20"/>
              </w:rPr>
              <w:t>Is a development application affecting national interest in terms of section 52(3) of Spatial Planning Land Use Management Act, 2013 (Act 16 of 2013) (SPLUMA), required?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F6386C" w:rsidRPr="00265E5B" w:rsidRDefault="00F6386C" w:rsidP="00F6386C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6386C" w:rsidRPr="007D0075" w:rsidRDefault="00F6386C" w:rsidP="00F6386C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6386C" w:rsidRPr="00B30D96" w:rsidRDefault="00F6386C" w:rsidP="00F6386C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F6386C" w:rsidRPr="00BB3768" w:rsidRDefault="00F6386C" w:rsidP="00F6386C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2756" w:rsidRPr="00706053" w:rsidTr="00FA7782">
        <w:tc>
          <w:tcPr>
            <w:tcW w:w="5103" w:type="dxa"/>
            <w:shd w:val="clear" w:color="auto" w:fill="auto"/>
            <w:vAlign w:val="center"/>
          </w:tcPr>
          <w:p w:rsidR="00B02756" w:rsidRPr="00B02756" w:rsidRDefault="00B02756" w:rsidP="0027537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B56037">
              <w:rPr>
                <w:rFonts w:ascii="Century Gothic" w:hAnsi="Century Gothic" w:cs="Times New Roman"/>
                <w:b w:val="0"/>
                <w:bCs w:val="0"/>
                <w:sz w:val="20"/>
                <w:szCs w:val="20"/>
              </w:rPr>
              <w:t>Is the proposal in line with the national spatial development framework and national laws, regulations, other guidelines or documents?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B02756" w:rsidRPr="00265E5B" w:rsidRDefault="00B02756" w:rsidP="00F6386C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7D0075" w:rsidRDefault="00B02756" w:rsidP="00F6386C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B30D96" w:rsidRDefault="00B02756" w:rsidP="00F6386C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B02756" w:rsidRPr="00BB3768" w:rsidRDefault="00B02756" w:rsidP="00F6386C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6386C" w:rsidRPr="00706053" w:rsidTr="00FA7782">
        <w:tc>
          <w:tcPr>
            <w:tcW w:w="5103" w:type="dxa"/>
            <w:shd w:val="clear" w:color="auto" w:fill="auto"/>
            <w:vAlign w:val="center"/>
          </w:tcPr>
          <w:p w:rsidR="00F6386C" w:rsidRPr="00B02756" w:rsidRDefault="00B02756" w:rsidP="0027537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6037">
              <w:rPr>
                <w:rFonts w:ascii="Century Gothic" w:hAnsi="Century Gothic" w:cs="Times New Roman"/>
                <w:b w:val="0"/>
                <w:bCs w:val="0"/>
                <w:sz w:val="20"/>
                <w:szCs w:val="20"/>
              </w:rPr>
              <w:t>Is the proposal in line with the principles for land development, set out in the S</w:t>
            </w:r>
            <w:r w:rsidR="00850914">
              <w:rPr>
                <w:rFonts w:ascii="Century Gothic" w:hAnsi="Century Gothic" w:cs="Times New Roman"/>
                <w:b w:val="0"/>
                <w:bCs w:val="0"/>
                <w:sz w:val="20"/>
                <w:szCs w:val="20"/>
              </w:rPr>
              <w:t>PLUMA</w:t>
            </w:r>
            <w:r w:rsidRPr="00B56037">
              <w:rPr>
                <w:rFonts w:ascii="Century Gothic" w:hAnsi="Century Gothic" w:cs="Times New Roman"/>
                <w:b w:val="0"/>
                <w:bCs w:val="0"/>
                <w:sz w:val="20"/>
                <w:szCs w:val="20"/>
              </w:rPr>
              <w:t xml:space="preserve"> and the Western Cape Land Use Planning Act, 2014 (Act 3 of 2014)?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F6386C" w:rsidRPr="00265E5B" w:rsidRDefault="00F6386C" w:rsidP="00F6386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6386C" w:rsidRPr="007D0075" w:rsidRDefault="00F6386C" w:rsidP="00AA2014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6386C" w:rsidRPr="00B30D96" w:rsidRDefault="00F6386C" w:rsidP="00AA2014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F6386C" w:rsidRPr="00BB3768" w:rsidRDefault="00F6386C" w:rsidP="00F6386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6386C" w:rsidRPr="00706053" w:rsidTr="00FA7782">
        <w:tc>
          <w:tcPr>
            <w:tcW w:w="5103" w:type="dxa"/>
            <w:shd w:val="clear" w:color="auto" w:fill="auto"/>
            <w:vAlign w:val="center"/>
          </w:tcPr>
          <w:p w:rsidR="00F6386C" w:rsidRPr="00E42260" w:rsidRDefault="00B02756" w:rsidP="0027537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B56037">
              <w:rPr>
                <w:rFonts w:ascii="Century Gothic" w:hAnsi="Century Gothic" w:cs="Times New Roman"/>
                <w:b w:val="0"/>
                <w:bCs w:val="0"/>
                <w:sz w:val="20"/>
                <w:szCs w:val="20"/>
              </w:rPr>
              <w:t xml:space="preserve">Is the proposal in line with the </w:t>
            </w:r>
            <w:r w:rsidRPr="00B56037">
              <w:rPr>
                <w:rFonts w:ascii="Century Gothic" w:hAnsi="Century Gothic" w:cs="Times New Roman"/>
                <w:b w:val="0"/>
                <w:bCs w:val="0"/>
                <w:sz w:val="20"/>
                <w:szCs w:val="20"/>
                <w:lang w:val="en-ZA"/>
              </w:rPr>
              <w:t>provincial spatial development framework(s)</w:t>
            </w:r>
            <w:r w:rsidRPr="00B56037">
              <w:rPr>
                <w:rFonts w:ascii="Century Gothic" w:hAnsi="Century Gothic" w:cs="Times New Roman"/>
                <w:b w:val="0"/>
                <w:bCs w:val="0"/>
                <w:sz w:val="20"/>
                <w:szCs w:val="20"/>
              </w:rPr>
              <w:t xml:space="preserve"> and provincial laws, regulations, other policies, guidelines or documents?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F6386C" w:rsidRPr="00265E5B" w:rsidRDefault="00F6386C" w:rsidP="00F6386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6386C" w:rsidRPr="007D0075" w:rsidRDefault="00F6386C" w:rsidP="00AA2014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6386C" w:rsidRPr="00B30D96" w:rsidRDefault="00F6386C" w:rsidP="00AA2014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F6386C" w:rsidRPr="00BB3768" w:rsidRDefault="00F6386C" w:rsidP="00F6386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2756" w:rsidRPr="00706053" w:rsidTr="00FA7782">
        <w:tc>
          <w:tcPr>
            <w:tcW w:w="5103" w:type="dxa"/>
            <w:shd w:val="clear" w:color="auto" w:fill="auto"/>
            <w:vAlign w:val="center"/>
          </w:tcPr>
          <w:p w:rsidR="00B02756" w:rsidRPr="00B56037" w:rsidRDefault="00383743" w:rsidP="0027537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 w:cs="Times New Roman"/>
                <w:b w:val="0"/>
                <w:bCs w:val="0"/>
                <w:sz w:val="20"/>
                <w:szCs w:val="20"/>
              </w:rPr>
            </w:pPr>
            <w:r w:rsidRPr="00B56037">
              <w:rPr>
                <w:rFonts w:ascii="Century Gothic" w:hAnsi="Century Gothic" w:cs="Times New Roman"/>
                <w:b w:val="0"/>
                <w:bCs w:val="0"/>
                <w:sz w:val="20"/>
                <w:szCs w:val="20"/>
              </w:rPr>
              <w:t>Is any district</w:t>
            </w:r>
            <w:r w:rsidR="00B02756" w:rsidRPr="00B56037">
              <w:rPr>
                <w:rFonts w:ascii="Century Gothic" w:hAnsi="Century Gothic" w:cs="Times New Roman"/>
                <w:b w:val="0"/>
                <w:bCs w:val="0"/>
                <w:sz w:val="20"/>
                <w:szCs w:val="20"/>
              </w:rPr>
              <w:t xml:space="preserve"> municipal integrated development plan, spatial development framework, other policies, guidelines or documents relevant?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B02756" w:rsidRPr="00265E5B" w:rsidRDefault="00B02756" w:rsidP="00F6386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7D0075" w:rsidRDefault="00B02756" w:rsidP="00AA2014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B30D96" w:rsidRDefault="00B02756" w:rsidP="00AA2014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B02756" w:rsidRPr="00BB3768" w:rsidRDefault="00B02756" w:rsidP="00F6386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A3199B" w:rsidRPr="009E5A96" w:rsidRDefault="00A3199B" w:rsidP="00A3199B">
      <w:pPr>
        <w:pStyle w:val="BodyText"/>
        <w:tabs>
          <w:tab w:val="left" w:pos="8222"/>
        </w:tabs>
        <w:ind w:right="281"/>
        <w:jc w:val="both"/>
        <w:rPr>
          <w:rFonts w:ascii="Century Gothic" w:hAnsi="Century Gothic"/>
          <w:b w:val="0"/>
          <w:sz w:val="20"/>
          <w:szCs w:val="20"/>
        </w:rPr>
      </w:pPr>
    </w:p>
    <w:p w:rsidR="00AB45F3" w:rsidRPr="00706053" w:rsidRDefault="00D7205E" w:rsidP="00706053">
      <w:pPr>
        <w:pStyle w:val="BodyText"/>
        <w:tabs>
          <w:tab w:val="left" w:pos="8222"/>
        </w:tabs>
        <w:spacing w:line="360" w:lineRule="auto"/>
        <w:ind w:right="281"/>
        <w:jc w:val="center"/>
        <w:rPr>
          <w:rFonts w:ascii="Century Gothic" w:hAnsi="Century Gothic"/>
          <w:szCs w:val="22"/>
        </w:rPr>
      </w:pPr>
      <w:r w:rsidRPr="00706053">
        <w:rPr>
          <w:rFonts w:ascii="Century Gothic" w:hAnsi="Century Gothic"/>
          <w:szCs w:val="22"/>
          <w:u w:val="single"/>
        </w:rPr>
        <w:t>SECTION C</w:t>
      </w:r>
      <w:r w:rsidRPr="00706053">
        <w:rPr>
          <w:rFonts w:ascii="Century Gothic" w:hAnsi="Century Gothic"/>
          <w:szCs w:val="22"/>
        </w:rPr>
        <w:t xml:space="preserve">: </w:t>
      </w:r>
    </w:p>
    <w:p w:rsidR="00850914" w:rsidRDefault="00AB45F3" w:rsidP="00706053">
      <w:pPr>
        <w:pStyle w:val="BodyText"/>
        <w:tabs>
          <w:tab w:val="left" w:pos="8222"/>
        </w:tabs>
        <w:spacing w:line="360" w:lineRule="auto"/>
        <w:ind w:right="281"/>
        <w:jc w:val="center"/>
        <w:rPr>
          <w:rFonts w:ascii="Century Gothic" w:hAnsi="Century Gothic"/>
          <w:szCs w:val="22"/>
        </w:rPr>
      </w:pPr>
      <w:r w:rsidRPr="00706053">
        <w:rPr>
          <w:rFonts w:ascii="Century Gothic" w:hAnsi="Century Gothic"/>
          <w:szCs w:val="22"/>
        </w:rPr>
        <w:t>CONSENT / COMMENT REQUIRED FROM OTHER ORGANS OF STATE</w:t>
      </w:r>
    </w:p>
    <w:p w:rsidR="00FA7782" w:rsidRPr="00706053" w:rsidRDefault="00FA7782" w:rsidP="00706053">
      <w:pPr>
        <w:pStyle w:val="BodyText"/>
        <w:tabs>
          <w:tab w:val="left" w:pos="8222"/>
        </w:tabs>
        <w:spacing w:line="360" w:lineRule="auto"/>
        <w:ind w:right="281"/>
        <w:jc w:val="center"/>
        <w:rPr>
          <w:rFonts w:ascii="Century Gothic" w:hAnsi="Century Gothic"/>
          <w:szCs w:val="22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900"/>
        <w:gridCol w:w="900"/>
        <w:gridCol w:w="1701"/>
        <w:gridCol w:w="1915"/>
      </w:tblGrid>
      <w:tr w:rsidR="00F6386C" w:rsidRPr="00DA3602" w:rsidTr="00FA7782">
        <w:tc>
          <w:tcPr>
            <w:tcW w:w="5103" w:type="dxa"/>
            <w:shd w:val="clear" w:color="auto" w:fill="D9D9D9"/>
            <w:vAlign w:val="center"/>
          </w:tcPr>
          <w:p w:rsidR="00F6386C" w:rsidRPr="000B59E5" w:rsidRDefault="00F6386C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706053">
              <w:rPr>
                <w:rFonts w:ascii="Century Gothic" w:hAnsi="Century Gothic"/>
                <w:sz w:val="20"/>
                <w:szCs w:val="20"/>
              </w:rPr>
              <w:t>OUESTIONS REGARDING CONSENT / COMMENT REQUIRED</w:t>
            </w:r>
            <w:r w:rsidRPr="000B59E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F6386C" w:rsidRPr="00D237C3" w:rsidRDefault="00F6386C" w:rsidP="00850914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237C3">
              <w:rPr>
                <w:rFonts w:ascii="Century Gothic" w:hAnsi="Century Gothic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F6386C" w:rsidRPr="00706053" w:rsidRDefault="00F6386C" w:rsidP="00850914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06053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6386C" w:rsidRPr="00706053" w:rsidRDefault="00F6386C" w:rsidP="00850914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06053">
              <w:rPr>
                <w:rFonts w:ascii="Century Gothic" w:hAnsi="Century Gothic"/>
                <w:sz w:val="20"/>
                <w:szCs w:val="20"/>
              </w:rPr>
              <w:t>TO BE DETERMINED</w:t>
            </w:r>
          </w:p>
        </w:tc>
        <w:tc>
          <w:tcPr>
            <w:tcW w:w="1915" w:type="dxa"/>
            <w:shd w:val="clear" w:color="auto" w:fill="D9D9D9"/>
            <w:vAlign w:val="center"/>
          </w:tcPr>
          <w:p w:rsidR="00F6386C" w:rsidRPr="000B59E5" w:rsidRDefault="00F6386C" w:rsidP="00850914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06053">
              <w:rPr>
                <w:rFonts w:ascii="Century Gothic" w:hAnsi="Century Gothic"/>
                <w:sz w:val="20"/>
                <w:szCs w:val="20"/>
              </w:rPr>
              <w:t>OBTAIN APPROVAL</w:t>
            </w:r>
            <w:r w:rsidRPr="000B59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706053">
              <w:rPr>
                <w:rFonts w:ascii="Century Gothic" w:hAnsi="Century Gothic"/>
                <w:sz w:val="20"/>
                <w:szCs w:val="20"/>
              </w:rPr>
              <w:t>/</w:t>
            </w:r>
            <w:r w:rsidRPr="000B59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706053">
              <w:rPr>
                <w:rFonts w:ascii="Century Gothic" w:hAnsi="Century Gothic"/>
                <w:sz w:val="20"/>
                <w:szCs w:val="20"/>
              </w:rPr>
              <w:t>CONSENT</w:t>
            </w:r>
            <w:r w:rsidRPr="000B59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706053">
              <w:rPr>
                <w:rFonts w:ascii="Century Gothic" w:hAnsi="Century Gothic"/>
                <w:sz w:val="20"/>
                <w:szCs w:val="20"/>
              </w:rPr>
              <w:t>/</w:t>
            </w:r>
            <w:r w:rsidRPr="000B59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237C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706053">
              <w:rPr>
                <w:rFonts w:ascii="Century Gothic" w:hAnsi="Century Gothic"/>
                <w:sz w:val="20"/>
                <w:szCs w:val="20"/>
              </w:rPr>
              <w:t>COMMENT FROM: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706053" w:rsidRDefault="00B02756" w:rsidP="0027537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sz w:val="20"/>
                <w:szCs w:val="20"/>
              </w:rPr>
              <w:t>Is a land development application required in terms of section 53(2) of LUPA</w:t>
            </w:r>
            <w:r w:rsidR="00383743">
              <w:rPr>
                <w:rFonts w:ascii="Century Gothic" w:hAnsi="Century Gothic"/>
                <w:b w:val="0"/>
                <w:sz w:val="20"/>
                <w:szCs w:val="20"/>
              </w:rPr>
              <w:t xml:space="preserve"> or section 10 of LUP Regulations</w:t>
            </w:r>
            <w:r>
              <w:rPr>
                <w:rFonts w:ascii="Century Gothic" w:hAnsi="Century Gothic"/>
                <w:b w:val="0"/>
                <w:sz w:val="20"/>
                <w:szCs w:val="20"/>
              </w:rPr>
              <w:t>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706053" w:rsidRDefault="00B02756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706053" w:rsidRDefault="00E42260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EE057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Western Cape Provincial Department of Environmental Affairs &amp; Development </w:t>
            </w:r>
            <w:r w:rsidRPr="00EE057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lastRenderedPageBreak/>
              <w:t>Planning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(DEA&amp;DP)</w:t>
            </w:r>
          </w:p>
        </w:tc>
      </w:tr>
      <w:tr w:rsidR="00E42260" w:rsidRPr="00DA3602" w:rsidTr="00FA7782">
        <w:tc>
          <w:tcPr>
            <w:tcW w:w="5103" w:type="dxa"/>
            <w:shd w:val="clear" w:color="auto" w:fill="auto"/>
            <w:vAlign w:val="center"/>
          </w:tcPr>
          <w:p w:rsidR="00E42260" w:rsidRDefault="00E42260" w:rsidP="0027537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sz w:val="20"/>
                <w:szCs w:val="20"/>
              </w:rPr>
              <w:lastRenderedPageBreak/>
              <w:t>Is provincial comment on land use application(s) required in terms of section 45(1) of LUPA?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42260" w:rsidRPr="00D237C3" w:rsidRDefault="00E42260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42260" w:rsidRPr="00706053" w:rsidRDefault="00E42260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42260" w:rsidRPr="00706053" w:rsidRDefault="00E42260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E42260" w:rsidRPr="00383743" w:rsidRDefault="00E42260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7255E7">
              <w:rPr>
                <w:rFonts w:ascii="Century Gothic" w:hAnsi="Century Gothic"/>
                <w:b w:val="0"/>
                <w:sz w:val="20"/>
                <w:szCs w:val="20"/>
              </w:rPr>
              <w:t>DEA&amp;DP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D237C3" w:rsidRDefault="00B02756" w:rsidP="0027537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Is/was the </w:t>
            </w:r>
            <w:proofErr w:type="gramStart"/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property(</w:t>
            </w:r>
            <w:proofErr w:type="spellStart"/>
            <w:proofErr w:type="gramEnd"/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ies</w:t>
            </w:r>
            <w:proofErr w:type="spellEnd"/>
            <w:r w:rsidRPr="000B59E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) utilised for agricultural purposes?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706053" w:rsidRDefault="00B02756" w:rsidP="00706053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706053" w:rsidRDefault="00B02756" w:rsidP="00706053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706053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383743" w:rsidRDefault="00E42260" w:rsidP="00E4226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7255E7">
              <w:rPr>
                <w:rFonts w:ascii="Century Gothic" w:hAnsi="Century Gothic" w:cs="Times New Roman"/>
                <w:b w:val="0"/>
                <w:sz w:val="20"/>
                <w:szCs w:val="20"/>
              </w:rPr>
              <w:t>Western Cape Government Department of Agriculture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0B59E5" w:rsidRDefault="00B02756" w:rsidP="0027537C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72219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Will the proposal require approval in terms of Subdivision of Agricultural Land Act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, 1970 (Act 70 of 1970)</w:t>
            </w:r>
            <w:r w:rsidRPr="0072219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001FEE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National Department of Agriculture, Forestry and Fisheries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(DAFF)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0B59E5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9C226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Will the proposal trigger a listed activity in terms of N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ational </w:t>
            </w:r>
            <w:r w:rsidRPr="009C226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E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nvironmental </w:t>
            </w:r>
            <w:r w:rsidRPr="009C226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M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anagement </w:t>
            </w:r>
            <w:r w:rsidRPr="009C226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ct, 1998 (Act 107 of 1998) (NEMA)</w:t>
            </w:r>
            <w:r w:rsidRPr="009C226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? 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706053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706053" w:rsidRDefault="00B02756" w:rsidP="00706053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706053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383743" w:rsidRDefault="00E42260" w:rsidP="00E4226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ED1234">
              <w:rPr>
                <w:rFonts w:ascii="Century Gothic" w:hAnsi="Century Gothic"/>
                <w:b w:val="0"/>
                <w:sz w:val="20"/>
                <w:szCs w:val="20"/>
              </w:rPr>
              <w:t>DEA&amp;DP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EB09CD">
              <w:rPr>
                <w:rFonts w:ascii="Century Gothic" w:hAnsi="Century Gothic"/>
                <w:bCs/>
                <w:sz w:val="20"/>
                <w:szCs w:val="20"/>
              </w:rPr>
              <w:t xml:space="preserve">Will the proposal require authorisation in terms of Specific 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Environmental Management Act(s) (SEMA)?</w:t>
            </w:r>
          </w:p>
          <w:p w:rsidR="00B02756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(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National Environmental Management: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Protected Areas Act, 2003 (Act 57 of 2003) (NEM:PAA) /</w:t>
            </w:r>
          </w:p>
          <w:p w:rsidR="00B02756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National Environmental Management: Biodiversity Act, 2004 (Act 10 of 2004) (NEM:BA) /</w:t>
            </w:r>
          </w:p>
          <w:p w:rsidR="00B02756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National Environmental Management: 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Air Quality Act, 2004 (Act 39 of 2004)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(NEM:AQA) /</w:t>
            </w:r>
            <w:r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 xml:space="preserve"> </w:t>
            </w:r>
          </w:p>
          <w:p w:rsidR="00B02756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National Environmental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Management: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Integrated Coastal Management Act, 2008 (Act 24 of 2008)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(NEM:ICM) /</w:t>
            </w:r>
            <w:r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 xml:space="preserve"> </w:t>
            </w:r>
          </w:p>
          <w:p w:rsidR="00B02756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National Environmental Management: Waste Act, 2008 (Act 59 of 2008)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(NEM:WA) </w:t>
            </w:r>
          </w:p>
          <w:p w:rsidR="00B02756" w:rsidRPr="00A17600" w:rsidRDefault="00B02756" w:rsidP="0027537C">
            <w:pPr>
              <w:spacing w:line="360" w:lineRule="auto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lang w:val="en-ZA"/>
              </w:rPr>
            </w:pPr>
            <w:r w:rsidRPr="00A17600">
              <w:rPr>
                <w:rFonts w:ascii="Century Gothic" w:hAnsi="Century Gothic" w:cs="Arial"/>
                <w:color w:val="000000"/>
                <w:sz w:val="20"/>
                <w:szCs w:val="20"/>
                <w:lang w:val="en-ZA"/>
              </w:rPr>
              <w:t>(strikethrough irrelevant)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National Department of Environmental Affairs (DEA) &amp;</w:t>
            </w:r>
          </w:p>
          <w:p w:rsidR="00B02756" w:rsidRPr="00EE057A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DEA&amp;DP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776CC2" w:rsidRDefault="00B02756" w:rsidP="0027537C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Will the proposal require authorisation in terms of the 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National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Water Act, 1998 (Act 36 of 1998)?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National Department of Water &amp; Sanitation (DWS)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72219A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2610A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Will the proposal trigger a listed activity in terms of the National Heritage Resources Act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, 1999 (Act 25 of 1999)</w:t>
            </w:r>
            <w:r w:rsidRPr="002610A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001FEE" w:rsidRDefault="00B02756" w:rsidP="000B59E5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8B0BD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outh African Heritage Resources Agency (S</w:t>
            </w:r>
            <w:r w:rsidRPr="008B0BD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AHRA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)</w:t>
            </w:r>
            <w:r w:rsidRPr="008B0BD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&amp; Heritage </w:t>
            </w:r>
            <w:r w:rsidRPr="008B0BD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lastRenderedPageBreak/>
              <w:t>Western Cape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(HWC)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706053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color w:val="1F497D"/>
                <w:sz w:val="20"/>
                <w:szCs w:val="20"/>
                <w:shd w:val="clear" w:color="auto" w:fill="D9D9D9"/>
                <w:lang w:val="en-ZA"/>
              </w:rPr>
            </w:pPr>
            <w:r w:rsidRPr="00DF256C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lastRenderedPageBreak/>
              <w:t>Will the proposal have an impact on any National or Provincial roads?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8B0BD7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National Department of Transport / </w:t>
            </w:r>
            <w:r w:rsidRPr="00D458CE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outh </w:t>
            </w:r>
            <w:r w:rsidRPr="00D458CE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frica </w:t>
            </w:r>
            <w:r w:rsidRPr="00D458CE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N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ational </w:t>
            </w:r>
            <w:r w:rsidRPr="00D458CE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R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oads </w:t>
            </w:r>
            <w:r w:rsidRPr="00D458CE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gency </w:t>
            </w:r>
            <w:r w:rsidRPr="00D458CE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L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td. (SANRAL)</w:t>
            </w:r>
            <w:r w:rsidRPr="00D458CE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</w:t>
            </w:r>
            <w:r w:rsidRPr="0038374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&amp; </w:t>
            </w:r>
            <w:r w:rsidR="00E42260" w:rsidRPr="007255E7">
              <w:rPr>
                <w:rFonts w:ascii="Century Gothic" w:hAnsi="Century Gothic" w:cs="Times New Roman"/>
                <w:b w:val="0"/>
                <w:sz w:val="20"/>
                <w:szCs w:val="20"/>
              </w:rPr>
              <w:t>Western Cape Department of Transport and Public Works</w:t>
            </w:r>
            <w:r w:rsidR="00E42260" w:rsidRPr="00FC1C2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</w:t>
            </w:r>
            <w:r w:rsidR="00E42260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(DT&amp;PW)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0B59E5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sz w:val="20"/>
                <w:szCs w:val="20"/>
                <w:lang w:val="en-ZA"/>
              </w:rPr>
              <w:t xml:space="preserve">Will the proposal trigger a listed activity in terms of the </w:t>
            </w:r>
            <w:r w:rsidRPr="00706053">
              <w:rPr>
                <w:rFonts w:ascii="Century Gothic" w:hAnsi="Century Gothic"/>
                <w:b w:val="0"/>
                <w:sz w:val="20"/>
                <w:szCs w:val="20"/>
                <w:lang w:val="en-ZA"/>
              </w:rPr>
              <w:t>Occupational Health and Safety Act, 1993 (Act 85 of 1993): Major Hazard Installations Regulations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National Department of Labour (DL)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DF256C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7F231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Will the proposal affect any E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skom</w:t>
            </w:r>
            <w:r w:rsidRPr="007F2313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owned land and/or servitudes?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D458CE" w:rsidRDefault="00B02756" w:rsidP="000B59E5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661F95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E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skom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7F2313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B4522D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Will the proposal affect any T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elkom</w:t>
            </w:r>
            <w:r w:rsidRPr="00B4522D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owned land and/or servitudes?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383743" w:rsidRDefault="00FC1C2A" w:rsidP="000B59E5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7255E7">
              <w:rPr>
                <w:rFonts w:ascii="Century Gothic" w:hAnsi="Century Gothic" w:cs="Times New Roman"/>
                <w:b w:val="0"/>
                <w:sz w:val="20"/>
                <w:szCs w:val="20"/>
              </w:rPr>
              <w:t>Telkom SA Ltd.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B4522D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95700F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Will the proposal affect any Transnet</w:t>
            </w:r>
            <w:r w:rsidR="00FC1C2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/</w:t>
            </w:r>
            <w:r w:rsidR="00ED1234" w:rsidRPr="00ED1234">
              <w:rPr>
                <w:rFonts w:ascii="Century Gothic" w:hAnsi="Century Gothic" w:cs="Times New Roman"/>
                <w:b w:val="0"/>
                <w:sz w:val="20"/>
                <w:szCs w:val="20"/>
              </w:rPr>
              <w:t>Passenger Rail Agency of South Africa</w:t>
            </w:r>
            <w:r w:rsidR="00ED123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</w:t>
            </w:r>
            <w:r w:rsidRPr="0095700F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owned land and/or servitudes?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442DAD" w:rsidRDefault="00B02756" w:rsidP="000B59E5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12206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Transnet</w:t>
            </w:r>
            <w:r w:rsidR="00FC1C2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/PRASA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95700F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Is the property subject to a </w:t>
            </w:r>
            <w:r w:rsidRPr="00BB4002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land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/ restitution</w:t>
            </w:r>
            <w:r w:rsidRPr="00BB4002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claim</w:t>
            </w:r>
            <w:r w:rsidR="0085091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(</w:t>
            </w:r>
            <w:r w:rsidRPr="00BB4002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</w:t>
            </w:r>
            <w:r w:rsidR="0085091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)</w:t>
            </w:r>
            <w:r w:rsidRPr="00BB4002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12206A" w:rsidRDefault="00B02756" w:rsidP="000B59E5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CD09A1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N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ational </w:t>
            </w:r>
            <w:r w:rsidRPr="00CD09A1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Department of Rural Development &amp; Land Reform</w:t>
            </w:r>
            <w:r w:rsidRPr="0076192F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DD31FA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DD31F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Will the proposal require comments from S</w:t>
            </w:r>
            <w:r w:rsidR="0085091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outh African National </w:t>
            </w:r>
            <w:r w:rsidRPr="00DD31F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P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arks</w:t>
            </w:r>
            <w:r w:rsidR="0085091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="0085091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SANParks</w:t>
            </w:r>
            <w:proofErr w:type="spellEnd"/>
            <w:r w:rsidR="0085091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)</w:t>
            </w:r>
            <w:r w:rsidRPr="00DD31F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and/or </w:t>
            </w:r>
            <w:proofErr w:type="spellStart"/>
            <w:r w:rsidRPr="00DD31F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CapeNature</w:t>
            </w:r>
            <w:proofErr w:type="spellEnd"/>
            <w:r w:rsidRPr="00DD31F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76192F" w:rsidRDefault="00B02756" w:rsidP="009C2763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proofErr w:type="spellStart"/>
            <w:r w:rsidRPr="0076192F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SANP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arks</w:t>
            </w:r>
            <w:proofErr w:type="spellEnd"/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</w:t>
            </w:r>
            <w:r w:rsidRPr="0076192F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/ </w:t>
            </w:r>
            <w:proofErr w:type="spellStart"/>
            <w:r w:rsidRPr="0076192F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CapeNature</w:t>
            </w:r>
            <w:proofErr w:type="spellEnd"/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080A5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Is the property subject to any existing mineral rights?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CD09A1" w:rsidRDefault="00B02756" w:rsidP="000B59E5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62765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National Department of Mineral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Resources </w:t>
            </w:r>
          </w:p>
        </w:tc>
      </w:tr>
      <w:tr w:rsidR="00B02756" w:rsidRPr="00DA3602" w:rsidTr="00FA7782">
        <w:tc>
          <w:tcPr>
            <w:tcW w:w="5103" w:type="dxa"/>
            <w:shd w:val="clear" w:color="auto" w:fill="auto"/>
            <w:vAlign w:val="center"/>
          </w:tcPr>
          <w:p w:rsidR="00B02756" w:rsidRPr="00572920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572920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Does the proposal lead to densification to such an extent that the number of schools, healthcare facilities, libraries, safety services, etc. In the area may be impacted on? </w:t>
            </w:r>
          </w:p>
          <w:p w:rsidR="00B02756" w:rsidRPr="00A17600" w:rsidRDefault="00B02756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color w:val="000000"/>
                <w:sz w:val="20"/>
                <w:szCs w:val="20"/>
              </w:rPr>
            </w:pPr>
            <w:r w:rsidRPr="00A17600">
              <w:rPr>
                <w:rFonts w:ascii="Century Gothic" w:hAnsi="Century Gothic"/>
                <w:b w:val="0"/>
                <w:bCs w:val="0"/>
                <w:color w:val="000000"/>
                <w:sz w:val="20"/>
                <w:szCs w:val="20"/>
              </w:rPr>
              <w:t>(strikethrough irrelevant)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0B59E5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02756" w:rsidRPr="00D237C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2756" w:rsidRPr="00706053" w:rsidRDefault="00B02756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B02756" w:rsidRPr="00D50859" w:rsidRDefault="00B02756" w:rsidP="00001EC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D5085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Western Cape </w:t>
            </w:r>
            <w:r w:rsidR="00FC1C2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Government Departments</w:t>
            </w:r>
            <w:r w:rsidRPr="00D5085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of 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Cultural Affairs </w:t>
            </w:r>
            <w:r w:rsidRPr="00D5085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&amp; </w:t>
            </w:r>
            <w:r w:rsidR="0085091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Sport</w:t>
            </w:r>
            <w:r w:rsidRPr="00D5085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, </w:t>
            </w:r>
          </w:p>
          <w:p w:rsidR="00B02756" w:rsidRPr="00D50859" w:rsidRDefault="00B02756" w:rsidP="00001EC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D5085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lastRenderedPageBreak/>
              <w:t xml:space="preserve">Education, 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Social Development, </w:t>
            </w:r>
          </w:p>
          <w:p w:rsidR="00B02756" w:rsidRPr="0062765A" w:rsidRDefault="00B02756" w:rsidP="00001EC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D5085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Health and Community Safety</w:t>
            </w:r>
          </w:p>
        </w:tc>
      </w:tr>
      <w:tr w:rsidR="00850914" w:rsidRPr="00DA3602" w:rsidTr="00FA7782">
        <w:tc>
          <w:tcPr>
            <w:tcW w:w="5103" w:type="dxa"/>
            <w:shd w:val="clear" w:color="auto" w:fill="auto"/>
            <w:vAlign w:val="center"/>
          </w:tcPr>
          <w:p w:rsidR="00850914" w:rsidRPr="00572920" w:rsidRDefault="00AA27FA" w:rsidP="0027537C">
            <w:pPr>
              <w:pStyle w:val="BodyText"/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lastRenderedPageBreak/>
              <w:t>Does the proposal require any other authorisation(s) in terms of other applicable legislation that is not listed in the subject table?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0914" w:rsidRPr="000B59E5" w:rsidRDefault="00850914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0914" w:rsidRPr="00D237C3" w:rsidRDefault="00850914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0914" w:rsidRPr="00706053" w:rsidRDefault="00850914" w:rsidP="00C47E30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850914" w:rsidRPr="00A17600" w:rsidRDefault="00AA27FA" w:rsidP="00AA27FA">
            <w:pPr>
              <w:pStyle w:val="BodyText"/>
              <w:tabs>
                <w:tab w:val="left" w:pos="486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color w:val="000000"/>
                <w:sz w:val="20"/>
                <w:szCs w:val="20"/>
              </w:rPr>
            </w:pPr>
            <w:r w:rsidRPr="00A17600">
              <w:rPr>
                <w:rFonts w:ascii="Century Gothic" w:hAnsi="Century Gothic"/>
                <w:b w:val="0"/>
                <w:bCs w:val="0"/>
                <w:color w:val="000000"/>
                <w:sz w:val="20"/>
                <w:szCs w:val="20"/>
              </w:rPr>
              <w:t>If yes, specify</w:t>
            </w:r>
          </w:p>
        </w:tc>
      </w:tr>
    </w:tbl>
    <w:p w:rsidR="00FA7782" w:rsidRDefault="00FA7782" w:rsidP="00706053">
      <w:pPr>
        <w:pStyle w:val="BodyText"/>
        <w:tabs>
          <w:tab w:val="left" w:pos="8222"/>
        </w:tabs>
        <w:spacing w:line="360" w:lineRule="auto"/>
        <w:ind w:right="281"/>
        <w:jc w:val="center"/>
        <w:rPr>
          <w:rFonts w:ascii="Century Gothic" w:hAnsi="Century Gothic"/>
          <w:szCs w:val="22"/>
          <w:u w:val="single"/>
        </w:rPr>
      </w:pPr>
    </w:p>
    <w:p w:rsidR="00060F99" w:rsidRPr="00706053" w:rsidRDefault="00060F99" w:rsidP="00706053">
      <w:pPr>
        <w:pStyle w:val="BodyText"/>
        <w:tabs>
          <w:tab w:val="left" w:pos="8222"/>
        </w:tabs>
        <w:spacing w:line="360" w:lineRule="auto"/>
        <w:ind w:right="281"/>
        <w:jc w:val="center"/>
        <w:rPr>
          <w:rFonts w:ascii="Century Gothic" w:hAnsi="Century Gothic"/>
          <w:szCs w:val="22"/>
        </w:rPr>
      </w:pPr>
      <w:r w:rsidRPr="00706053">
        <w:rPr>
          <w:rFonts w:ascii="Century Gothic" w:hAnsi="Century Gothic"/>
          <w:szCs w:val="22"/>
          <w:u w:val="single"/>
        </w:rPr>
        <w:t>SECTION D</w:t>
      </w:r>
      <w:r w:rsidRPr="00706053">
        <w:rPr>
          <w:rFonts w:ascii="Century Gothic" w:hAnsi="Century Gothic"/>
          <w:szCs w:val="22"/>
        </w:rPr>
        <w:t xml:space="preserve">: </w:t>
      </w:r>
    </w:p>
    <w:p w:rsidR="00001EC0" w:rsidRPr="00706053" w:rsidRDefault="00060F99" w:rsidP="00706053">
      <w:pPr>
        <w:pStyle w:val="BodyText"/>
        <w:tabs>
          <w:tab w:val="left" w:pos="8222"/>
        </w:tabs>
        <w:spacing w:line="360" w:lineRule="auto"/>
        <w:ind w:right="281"/>
        <w:jc w:val="center"/>
        <w:rPr>
          <w:rFonts w:ascii="Century Gothic" w:hAnsi="Century Gothic"/>
          <w:szCs w:val="22"/>
        </w:rPr>
      </w:pPr>
      <w:r w:rsidRPr="00706053">
        <w:rPr>
          <w:rFonts w:ascii="Century Gothic" w:hAnsi="Century Gothic"/>
          <w:szCs w:val="22"/>
        </w:rPr>
        <w:t>SERVICE REQUIREMENTS</w:t>
      </w:r>
    </w:p>
    <w:p w:rsidR="00FD5358" w:rsidRDefault="00FD5358" w:rsidP="00706053">
      <w:pPr>
        <w:pStyle w:val="BodyText"/>
        <w:tabs>
          <w:tab w:val="left" w:pos="8222"/>
        </w:tabs>
        <w:spacing w:line="360" w:lineRule="auto"/>
        <w:ind w:right="281"/>
        <w:jc w:val="center"/>
        <w:rPr>
          <w:rFonts w:ascii="Century Gothic" w:hAnsi="Century Gothic"/>
          <w:sz w:val="24"/>
        </w:rPr>
      </w:pPr>
    </w:p>
    <w:tbl>
      <w:tblPr>
        <w:tblW w:w="10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900"/>
        <w:gridCol w:w="900"/>
        <w:gridCol w:w="1701"/>
        <w:gridCol w:w="1908"/>
      </w:tblGrid>
      <w:tr w:rsidR="00001EC0" w:rsidRPr="00DA3602" w:rsidTr="00FA7782">
        <w:tc>
          <w:tcPr>
            <w:tcW w:w="5103" w:type="dxa"/>
            <w:shd w:val="clear" w:color="auto" w:fill="D9D9D9"/>
            <w:vAlign w:val="center"/>
          </w:tcPr>
          <w:p w:rsidR="00001EC0" w:rsidRPr="00DA3602" w:rsidRDefault="00001EC0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DOES THE PROPOSAL REQUIRE THE FOLLOWING ADDITIONAL INFRASTRUCTURE / SERVICES?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001EC0" w:rsidRPr="00DA3602" w:rsidRDefault="00001EC0" w:rsidP="00850914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A3602">
              <w:rPr>
                <w:rFonts w:ascii="Century Gothic" w:hAnsi="Century Gothic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001EC0" w:rsidRPr="00DA3602" w:rsidRDefault="00001EC0" w:rsidP="00850914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A3602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001EC0" w:rsidRPr="00DA3602" w:rsidRDefault="00001EC0" w:rsidP="00850914">
            <w:pPr>
              <w:pStyle w:val="BodyText"/>
              <w:tabs>
                <w:tab w:val="left" w:pos="4860"/>
              </w:tabs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A3602">
              <w:rPr>
                <w:rFonts w:ascii="Century Gothic" w:hAnsi="Century Gothic"/>
                <w:sz w:val="20"/>
                <w:szCs w:val="20"/>
              </w:rPr>
              <w:t>TO BE DETERMINED</w:t>
            </w:r>
          </w:p>
        </w:tc>
        <w:tc>
          <w:tcPr>
            <w:tcW w:w="1908" w:type="dxa"/>
            <w:shd w:val="clear" w:color="auto" w:fill="D9D9D9"/>
            <w:vAlign w:val="center"/>
          </w:tcPr>
          <w:p w:rsidR="00452C74" w:rsidRDefault="00001EC0" w:rsidP="000B59E5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color w:val="0070C0"/>
                <w:sz w:val="20"/>
                <w:szCs w:val="20"/>
              </w:rPr>
            </w:pPr>
            <w:r w:rsidRPr="00DA3602">
              <w:rPr>
                <w:rFonts w:ascii="Century Gothic" w:hAnsi="Century Gothic"/>
                <w:sz w:val="20"/>
                <w:szCs w:val="20"/>
              </w:rPr>
              <w:t>OBTAIN COMMENT FROM:</w:t>
            </w:r>
            <w:r w:rsidRPr="003219A7">
              <w:rPr>
                <w:rFonts w:ascii="Century Gothic" w:hAnsi="Century Gothic"/>
                <w:b w:val="0"/>
                <w:bCs w:val="0"/>
                <w:color w:val="0070C0"/>
                <w:sz w:val="20"/>
                <w:szCs w:val="20"/>
              </w:rPr>
              <w:t xml:space="preserve"> </w:t>
            </w:r>
          </w:p>
          <w:p w:rsidR="00001EC0" w:rsidRPr="00A17600" w:rsidRDefault="00452C74" w:rsidP="00D237C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color w:val="000000"/>
                <w:sz w:val="20"/>
                <w:szCs w:val="20"/>
              </w:rPr>
            </w:pPr>
            <w:r w:rsidRPr="00A17600">
              <w:rPr>
                <w:rFonts w:ascii="Century Gothic" w:hAnsi="Century Gothic"/>
                <w:b w:val="0"/>
                <w:color w:val="000000"/>
                <w:sz w:val="20"/>
                <w:szCs w:val="20"/>
              </w:rPr>
              <w:t>(list internal department)</w:t>
            </w:r>
          </w:p>
        </w:tc>
      </w:tr>
      <w:tr w:rsidR="00001EC0" w:rsidRPr="00DA3602" w:rsidTr="00FA7782">
        <w:tc>
          <w:tcPr>
            <w:tcW w:w="5103" w:type="dxa"/>
            <w:shd w:val="clear" w:color="auto" w:fill="auto"/>
          </w:tcPr>
          <w:p w:rsidR="00001EC0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2D4FAE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Electricity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supply:</w:t>
            </w:r>
          </w:p>
          <w:p w:rsidR="00FD5358" w:rsidRDefault="00FD5358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08" w:type="dxa"/>
            <w:shd w:val="clear" w:color="auto" w:fill="auto"/>
          </w:tcPr>
          <w:p w:rsidR="00001EC0" w:rsidRPr="00706053" w:rsidRDefault="00001EC0" w:rsidP="000B59E5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color w:val="0070C0"/>
                <w:sz w:val="20"/>
                <w:szCs w:val="20"/>
              </w:rPr>
            </w:pPr>
          </w:p>
        </w:tc>
      </w:tr>
      <w:tr w:rsidR="00001EC0" w:rsidRPr="00DA3602" w:rsidTr="00FA7782">
        <w:tc>
          <w:tcPr>
            <w:tcW w:w="5103" w:type="dxa"/>
            <w:shd w:val="clear" w:color="auto" w:fill="auto"/>
          </w:tcPr>
          <w:p w:rsidR="00001EC0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Water supply:</w:t>
            </w:r>
          </w:p>
          <w:p w:rsidR="00FD5358" w:rsidRPr="002D4FAE" w:rsidRDefault="00FD5358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08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1EC0" w:rsidRPr="00DA3602" w:rsidTr="00FA7782">
        <w:tc>
          <w:tcPr>
            <w:tcW w:w="5103" w:type="dxa"/>
            <w:shd w:val="clear" w:color="auto" w:fill="auto"/>
          </w:tcPr>
          <w:p w:rsidR="00001EC0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Sewerage and waste water:</w:t>
            </w:r>
          </w:p>
          <w:p w:rsidR="00FD5358" w:rsidRDefault="00FD5358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08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1EC0" w:rsidRPr="00DA3602" w:rsidTr="00FA7782">
        <w:tc>
          <w:tcPr>
            <w:tcW w:w="5103" w:type="dxa"/>
            <w:shd w:val="clear" w:color="auto" w:fill="auto"/>
          </w:tcPr>
          <w:p w:rsidR="00001EC0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Stormwater</w:t>
            </w:r>
            <w:proofErr w:type="spellEnd"/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:</w:t>
            </w:r>
          </w:p>
          <w:p w:rsidR="00FD5358" w:rsidRDefault="00FD5358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08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1EC0" w:rsidRPr="00DA3602" w:rsidTr="00FA7782">
        <w:tc>
          <w:tcPr>
            <w:tcW w:w="5103" w:type="dxa"/>
            <w:shd w:val="clear" w:color="auto" w:fill="auto"/>
          </w:tcPr>
          <w:p w:rsidR="00001EC0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Road network:</w:t>
            </w:r>
          </w:p>
          <w:p w:rsidR="00FD5358" w:rsidRDefault="00FD5358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08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1EC0" w:rsidRPr="00DA3602" w:rsidTr="00FA7782">
        <w:tc>
          <w:tcPr>
            <w:tcW w:w="5103" w:type="dxa"/>
            <w:shd w:val="clear" w:color="auto" w:fill="auto"/>
          </w:tcPr>
          <w:p w:rsidR="00001EC0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T</w:t>
            </w:r>
            <w:r w:rsidRPr="00AC39B6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elecommunication services</w:t>
            </w: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:</w:t>
            </w:r>
          </w:p>
          <w:p w:rsidR="00FD5358" w:rsidRDefault="00FD5358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08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1EC0" w:rsidRPr="00DA3602" w:rsidTr="00FA7782">
        <w:tc>
          <w:tcPr>
            <w:tcW w:w="5103" w:type="dxa"/>
            <w:shd w:val="clear" w:color="auto" w:fill="auto"/>
          </w:tcPr>
          <w:p w:rsidR="00001EC0" w:rsidRDefault="00001EC0" w:rsidP="000B59E5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22171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Other services required? Please specify.</w:t>
            </w:r>
          </w:p>
          <w:p w:rsidR="00FD5358" w:rsidRDefault="00FD5358" w:rsidP="00D237C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08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1EC0" w:rsidRPr="00DA3602" w:rsidTr="00FA7782">
        <w:tc>
          <w:tcPr>
            <w:tcW w:w="5103" w:type="dxa"/>
            <w:shd w:val="clear" w:color="auto" w:fill="auto"/>
          </w:tcPr>
          <w:p w:rsidR="00001EC0" w:rsidRDefault="00001EC0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Development charges</w:t>
            </w:r>
            <w:r w:rsidR="001563B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:</w:t>
            </w:r>
          </w:p>
          <w:p w:rsidR="00FD5358" w:rsidRPr="0022171A" w:rsidRDefault="00FD5358" w:rsidP="00706053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08" w:type="dxa"/>
            <w:shd w:val="clear" w:color="auto" w:fill="auto"/>
          </w:tcPr>
          <w:p w:rsidR="00001EC0" w:rsidRPr="00DA3602" w:rsidRDefault="00001EC0" w:rsidP="00001EC0">
            <w:pPr>
              <w:pStyle w:val="BodyText"/>
              <w:tabs>
                <w:tab w:val="left" w:pos="486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060F99" w:rsidRDefault="00060F99" w:rsidP="00060F99">
      <w:pPr>
        <w:rPr>
          <w:rFonts w:ascii="Bookman Old Style" w:hAnsi="Bookman Old Style"/>
          <w:sz w:val="22"/>
          <w:szCs w:val="22"/>
        </w:rPr>
      </w:pPr>
    </w:p>
    <w:p w:rsidR="00FA7782" w:rsidRDefault="00FA778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</w:p>
    <w:p w:rsidR="00E42260" w:rsidRDefault="00E42260" w:rsidP="00060F99">
      <w:pPr>
        <w:rPr>
          <w:rFonts w:ascii="Bookman Old Style" w:hAnsi="Bookman Old Style"/>
          <w:sz w:val="22"/>
          <w:szCs w:val="22"/>
        </w:rPr>
      </w:pPr>
    </w:p>
    <w:p w:rsidR="00B44B2A" w:rsidRPr="00706053" w:rsidRDefault="00B44B2A" w:rsidP="00B44B2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hd w:val="clear" w:color="auto" w:fill="BFBFBF"/>
        <w:spacing w:line="360" w:lineRule="auto"/>
        <w:ind w:right="281"/>
        <w:jc w:val="both"/>
        <w:rPr>
          <w:rFonts w:ascii="Century Gothic" w:hAnsi="Century Gothic"/>
          <w:szCs w:val="22"/>
        </w:rPr>
      </w:pPr>
      <w:r w:rsidRPr="00706053">
        <w:rPr>
          <w:rFonts w:ascii="Century Gothic" w:hAnsi="Century Gothic"/>
          <w:szCs w:val="22"/>
        </w:rPr>
        <w:t xml:space="preserve">PART </w:t>
      </w:r>
      <w:r w:rsidR="00FD5358" w:rsidRPr="00706053">
        <w:rPr>
          <w:rFonts w:ascii="Century Gothic" w:hAnsi="Century Gothic"/>
          <w:szCs w:val="22"/>
        </w:rPr>
        <w:t>D</w:t>
      </w:r>
      <w:r w:rsidRPr="00706053">
        <w:rPr>
          <w:rFonts w:ascii="Century Gothic" w:hAnsi="Century Gothic"/>
          <w:szCs w:val="22"/>
        </w:rPr>
        <w:t xml:space="preserve">: </w:t>
      </w:r>
      <w:r w:rsidR="00E42260">
        <w:rPr>
          <w:rFonts w:ascii="Century Gothic" w:hAnsi="Century Gothic"/>
          <w:szCs w:val="22"/>
        </w:rPr>
        <w:t xml:space="preserve">ATTACHMENTS AND SUPPORTING INFORMATION AND DOCUMENTATION FOR LAND </w:t>
      </w:r>
      <w:r w:rsidR="004D3F30">
        <w:rPr>
          <w:rFonts w:ascii="Century Gothic" w:hAnsi="Century Gothic"/>
          <w:szCs w:val="22"/>
        </w:rPr>
        <w:t>USE PLANNING</w:t>
      </w:r>
      <w:r w:rsidR="00E42260">
        <w:rPr>
          <w:rFonts w:ascii="Century Gothic" w:hAnsi="Century Gothic"/>
          <w:szCs w:val="22"/>
        </w:rPr>
        <w:t xml:space="preserve"> APPLICATION</w:t>
      </w:r>
      <w:r w:rsidR="00313495" w:rsidRPr="00706053">
        <w:rPr>
          <w:rFonts w:ascii="Century Gothic" w:hAnsi="Century Gothic"/>
          <w:szCs w:val="22"/>
        </w:rPr>
        <w:t xml:space="preserve"> </w:t>
      </w:r>
    </w:p>
    <w:p w:rsidR="00EF40E7" w:rsidRDefault="00EF40E7" w:rsidP="00060F99">
      <w:pPr>
        <w:rPr>
          <w:rFonts w:ascii="Bookman Old Style" w:hAnsi="Bookman Old Style"/>
          <w:sz w:val="22"/>
          <w:szCs w:val="22"/>
        </w:rPr>
      </w:pPr>
    </w:p>
    <w:p w:rsidR="00E42260" w:rsidRDefault="00E42260" w:rsidP="00060F99">
      <w:pPr>
        <w:rPr>
          <w:rFonts w:ascii="Bookman Old Style" w:hAnsi="Bookman Old Style"/>
          <w:sz w:val="22"/>
          <w:szCs w:val="2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607"/>
        <w:gridCol w:w="605"/>
        <w:gridCol w:w="3344"/>
        <w:gridCol w:w="425"/>
        <w:gridCol w:w="607"/>
        <w:gridCol w:w="607"/>
        <w:gridCol w:w="607"/>
        <w:gridCol w:w="3218"/>
      </w:tblGrid>
      <w:tr w:rsidR="00E42260" w:rsidRPr="00C32038" w:rsidTr="00FA7782">
        <w:tc>
          <w:tcPr>
            <w:tcW w:w="10627" w:type="dxa"/>
            <w:gridSpan w:val="9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Default="007255E7" w:rsidP="00C32038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</w:p>
          <w:p w:rsidR="00E42260" w:rsidRPr="0027537C" w:rsidRDefault="00E42260" w:rsidP="0027537C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56037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Information and documentation required in terms </w:t>
            </w:r>
            <w:r w:rsidRPr="0027537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of </w:t>
            </w:r>
            <w:r w:rsidR="00AA27FA" w:rsidRPr="0027537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section 38</w:t>
            </w:r>
            <w:r w:rsidRPr="0027537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(1)</w:t>
            </w:r>
            <w:r w:rsidR="004E5BBA" w:rsidRPr="0027537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of the </w:t>
            </w:r>
            <w:r w:rsidR="004E5BBA" w:rsidRPr="0027537C">
              <w:rPr>
                <w:rFonts w:ascii="Century Gothic" w:hAnsi="Century Gothic" w:cs="Arial"/>
                <w:b/>
                <w:sz w:val="20"/>
                <w:szCs w:val="20"/>
              </w:rPr>
              <w:t>By-</w:t>
            </w:r>
            <w:r w:rsidR="00906603">
              <w:rPr>
                <w:rFonts w:ascii="Century Gothic" w:hAnsi="Century Gothic" w:cs="Arial"/>
                <w:b/>
                <w:sz w:val="20"/>
                <w:szCs w:val="20"/>
              </w:rPr>
              <w:t>L</w:t>
            </w:r>
            <w:r w:rsidR="0027537C" w:rsidRPr="0027537C">
              <w:rPr>
                <w:rFonts w:ascii="Century Gothic" w:hAnsi="Century Gothic" w:cs="Arial"/>
                <w:b/>
                <w:sz w:val="20"/>
                <w:szCs w:val="20"/>
              </w:rPr>
              <w:t>aw on Municipal Land Use Planning for Beaufort West Municipality</w:t>
            </w:r>
          </w:p>
          <w:p w:rsidR="007255E7" w:rsidRPr="00B56037" w:rsidRDefault="007255E7" w:rsidP="00C32038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</w:p>
        </w:tc>
      </w:tr>
      <w:tr w:rsidR="007255E7" w:rsidRPr="00C32038" w:rsidTr="00FA7782">
        <w:tc>
          <w:tcPr>
            <w:tcW w:w="5163" w:type="dxa"/>
            <w:gridSpan w:val="4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7255E7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7255E7">
              <w:rPr>
                <w:rFonts w:ascii="Century Gothic" w:hAnsi="Century Gothic" w:cs="Arial"/>
                <w:sz w:val="20"/>
                <w:szCs w:val="20"/>
                <w:lang w:val="en-ZA"/>
              </w:rPr>
              <w:t>Completed and signed application form</w:t>
            </w:r>
          </w:p>
        </w:tc>
        <w:tc>
          <w:tcPr>
            <w:tcW w:w="425" w:type="dxa"/>
            <w:vMerge w:val="restart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5039" w:type="dxa"/>
            <w:gridSpan w:val="4"/>
            <w:shd w:val="clear" w:color="auto" w:fill="FFFFFF"/>
            <w:vAlign w:val="center"/>
          </w:tcPr>
          <w:p w:rsidR="007255E7" w:rsidRPr="00C32038" w:rsidDel="004E5BBA" w:rsidRDefault="007255E7" w:rsidP="00A3599B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Bondholder’s consent (if applicable)</w:t>
            </w:r>
          </w:p>
        </w:tc>
      </w:tr>
      <w:tr w:rsidR="007255E7" w:rsidRPr="00C32038" w:rsidTr="00FA7782">
        <w:tc>
          <w:tcPr>
            <w:tcW w:w="5163" w:type="dxa"/>
            <w:gridSpan w:val="4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Del="004E5BBA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Power of attorney / Owner’s consent if applicant is not owner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5039" w:type="dxa"/>
            <w:gridSpan w:val="4"/>
            <w:shd w:val="clear" w:color="auto" w:fill="FFFFFF"/>
            <w:vAlign w:val="center"/>
          </w:tcPr>
          <w:p w:rsidR="007255E7" w:rsidRPr="00C32038" w:rsidRDefault="007255E7" w:rsidP="00A3599B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Proof of registered ownership or any other relevant right held in the land concerned</w:t>
            </w:r>
          </w:p>
        </w:tc>
      </w:tr>
      <w:tr w:rsidR="007255E7" w:rsidRPr="00C32038" w:rsidTr="00FA7782">
        <w:tc>
          <w:tcPr>
            <w:tcW w:w="5163" w:type="dxa"/>
            <w:gridSpan w:val="4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Resolution or other proof that applicant is authorised to act on behalf of a juristic person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5039" w:type="dxa"/>
            <w:gridSpan w:val="4"/>
            <w:shd w:val="clear" w:color="auto" w:fill="FFFFFF"/>
            <w:vAlign w:val="center"/>
          </w:tcPr>
          <w:p w:rsidR="007255E7" w:rsidRPr="00C32038" w:rsidRDefault="007255E7" w:rsidP="00A3599B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S.G. diagram / General plan extract</w:t>
            </w:r>
          </w:p>
        </w:tc>
      </w:tr>
      <w:tr w:rsidR="007255E7" w:rsidRPr="00C32038" w:rsidTr="00FA7782">
        <w:tc>
          <w:tcPr>
            <w:tcW w:w="5163" w:type="dxa"/>
            <w:gridSpan w:val="4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Written motivation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5039" w:type="dxa"/>
            <w:gridSpan w:val="4"/>
            <w:shd w:val="clear" w:color="auto" w:fill="FFFFFF"/>
            <w:vAlign w:val="center"/>
          </w:tcPr>
          <w:p w:rsidR="007255E7" w:rsidRPr="00C32038" w:rsidRDefault="007255E7" w:rsidP="00A3599B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Site development plan or conceptual layout plan</w:t>
            </w:r>
          </w:p>
        </w:tc>
      </w:tr>
      <w:tr w:rsidR="007255E7" w:rsidRPr="00C32038" w:rsidTr="00FA7782">
        <w:tc>
          <w:tcPr>
            <w:tcW w:w="5163" w:type="dxa"/>
            <w:gridSpan w:val="4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Locality plan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5039" w:type="dxa"/>
            <w:gridSpan w:val="4"/>
            <w:shd w:val="clear" w:color="auto" w:fill="FFFFFF"/>
            <w:vAlign w:val="center"/>
          </w:tcPr>
          <w:p w:rsidR="007255E7" w:rsidRPr="00C32038" w:rsidRDefault="007255E7" w:rsidP="00A3599B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Proof of agreement or permission for required servitude</w:t>
            </w:r>
          </w:p>
        </w:tc>
      </w:tr>
      <w:tr w:rsidR="007255E7" w:rsidRPr="00C32038" w:rsidTr="00FA7782">
        <w:tc>
          <w:tcPr>
            <w:tcW w:w="5163" w:type="dxa"/>
            <w:gridSpan w:val="4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Proposed subdivision plan 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5039" w:type="dxa"/>
            <w:gridSpan w:val="4"/>
            <w:shd w:val="clear" w:color="auto" w:fill="FFFFFF"/>
            <w:vAlign w:val="center"/>
          </w:tcPr>
          <w:p w:rsidR="007255E7" w:rsidRPr="00C32038" w:rsidRDefault="007255E7" w:rsidP="00A3599B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Full copy of the title deed</w:t>
            </w:r>
          </w:p>
        </w:tc>
      </w:tr>
      <w:tr w:rsidR="007255E7" w:rsidRPr="00C32038" w:rsidTr="00FA7782">
        <w:tc>
          <w:tcPr>
            <w:tcW w:w="5163" w:type="dxa"/>
            <w:gridSpan w:val="4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Proof of payment of application fees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5039" w:type="dxa"/>
            <w:gridSpan w:val="4"/>
            <w:vMerge w:val="restart"/>
            <w:shd w:val="clear" w:color="auto" w:fill="FFFFFF"/>
            <w:vAlign w:val="center"/>
          </w:tcPr>
          <w:p w:rsidR="007255E7" w:rsidRPr="00C32038" w:rsidRDefault="007255E7" w:rsidP="00A3599B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Minutes of pre-application consultation meeting (if applicable)</w:t>
            </w:r>
          </w:p>
        </w:tc>
      </w:tr>
      <w:tr w:rsidR="007255E7" w:rsidRPr="00C32038" w:rsidTr="00FA7782">
        <w:tc>
          <w:tcPr>
            <w:tcW w:w="5163" w:type="dxa"/>
            <w:gridSpan w:val="4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Conveyancer’s certificate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5039" w:type="dxa"/>
            <w:gridSpan w:val="4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7255E7" w:rsidRPr="00C32038" w:rsidTr="00FA7782">
        <w:tc>
          <w:tcPr>
            <w:tcW w:w="10627" w:type="dxa"/>
            <w:gridSpan w:val="9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AA27FA" w:rsidRDefault="00AA27FA" w:rsidP="004E5BBA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</w:p>
          <w:p w:rsidR="007255E7" w:rsidRDefault="004D3F30" w:rsidP="004E5BBA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Supporting </w:t>
            </w:r>
            <w:r w:rsidR="007255E7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information and documentation</w:t>
            </w:r>
            <w:r w:rsidR="007255E7" w:rsidRPr="00B56037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:</w:t>
            </w:r>
          </w:p>
          <w:p w:rsidR="00AA27FA" w:rsidRPr="00B56037" w:rsidRDefault="00AA27FA" w:rsidP="004E5BBA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</w:p>
        </w:tc>
      </w:tr>
      <w:tr w:rsidR="007255E7" w:rsidRPr="00C32038" w:rsidTr="00FA7782">
        <w:tc>
          <w:tcPr>
            <w:tcW w:w="60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Consolidation plan</w:t>
            </w:r>
          </w:p>
        </w:tc>
        <w:tc>
          <w:tcPr>
            <w:tcW w:w="425" w:type="dxa"/>
            <w:vMerge w:val="restart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vMerge w:val="restart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vMerge w:val="restart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vMerge w:val="restart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218" w:type="dxa"/>
            <w:vMerge w:val="restart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Land use plan / Zoning plan </w:t>
            </w:r>
          </w:p>
        </w:tc>
      </w:tr>
      <w:tr w:rsidR="007255E7" w:rsidRPr="00C32038" w:rsidTr="00FA7782">
        <w:tc>
          <w:tcPr>
            <w:tcW w:w="60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Street name and numbering plan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3218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7255E7" w:rsidRPr="00C32038" w:rsidTr="00FA7782">
        <w:tc>
          <w:tcPr>
            <w:tcW w:w="60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Landscaping / Tree plan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218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1 : 50 / 1:100 Flood line determination (plan / report)</w:t>
            </w:r>
          </w:p>
        </w:tc>
      </w:tr>
      <w:tr w:rsidR="007255E7" w:rsidRPr="00C32038" w:rsidTr="00FA7782">
        <w:tc>
          <w:tcPr>
            <w:tcW w:w="60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Abutting owner’s consent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218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Home Owners’ Association consent</w:t>
            </w:r>
          </w:p>
        </w:tc>
      </w:tr>
      <w:tr w:rsidR="007255E7" w:rsidRPr="00C32038" w:rsidTr="00FA7782">
        <w:tc>
          <w:tcPr>
            <w:tcW w:w="60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Copy of Environmental Impact Assessment (EIA) / </w:t>
            </w:r>
          </w:p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Heritage Impact Assessment (HIA) /</w:t>
            </w:r>
          </w:p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Traffic Impact Assessment (TIA) / Traffic Impact Statement (TIS) /</w:t>
            </w:r>
          </w:p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Major Hazard Impact Assessment (MHIA) /</w:t>
            </w:r>
          </w:p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Environmental Authorisation (EA) / Record of Decision (ROD)</w:t>
            </w:r>
          </w:p>
          <w:p w:rsidR="007255E7" w:rsidRPr="00A17600" w:rsidRDefault="007255E7" w:rsidP="00C32038">
            <w:pPr>
              <w:spacing w:line="276" w:lineRule="auto"/>
              <w:rPr>
                <w:rFonts w:ascii="Century Gothic" w:hAnsi="Century Gothic" w:cs="Arial"/>
                <w:color w:val="000000"/>
                <w:sz w:val="20"/>
                <w:szCs w:val="20"/>
                <w:lang w:val="en-ZA"/>
              </w:rPr>
            </w:pPr>
            <w:r w:rsidRPr="00A17600">
              <w:rPr>
                <w:rFonts w:ascii="Century Gothic" w:hAnsi="Century Gothic" w:cs="Arial"/>
                <w:color w:val="000000"/>
                <w:sz w:val="20"/>
                <w:szCs w:val="20"/>
                <w:lang w:val="en-ZA"/>
              </w:rPr>
              <w:t>(strikethrough irrelevant)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218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Services Report or indication of all municipal services / registered servitudes</w:t>
            </w:r>
          </w:p>
        </w:tc>
      </w:tr>
      <w:tr w:rsidR="007255E7" w:rsidRPr="00C32038" w:rsidTr="00FA7782">
        <w:tc>
          <w:tcPr>
            <w:tcW w:w="60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Copy of original approval and conditions of approval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218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Proof of failure of Home owner’s association</w:t>
            </w:r>
          </w:p>
        </w:tc>
      </w:tr>
      <w:tr w:rsidR="007255E7" w:rsidRPr="00C32038" w:rsidTr="00FA7782">
        <w:tc>
          <w:tcPr>
            <w:tcW w:w="60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Proof of lawful use right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218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Any additional documents or information required as listed in the pre-application consultation form / minutes</w:t>
            </w:r>
          </w:p>
        </w:tc>
      </w:tr>
      <w:tr w:rsidR="007255E7" w:rsidRPr="00C32038" w:rsidTr="00FA7782">
        <w:tc>
          <w:tcPr>
            <w:tcW w:w="60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Required number of documentation copies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color w:val="8080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218" w:type="dxa"/>
            <w:shd w:val="clear" w:color="auto" w:fill="FFFFFF"/>
            <w:vAlign w:val="center"/>
          </w:tcPr>
          <w:p w:rsidR="007255E7" w:rsidRPr="00C32038" w:rsidRDefault="007255E7" w:rsidP="00C32038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C32038">
              <w:rPr>
                <w:rFonts w:ascii="Century Gothic" w:hAnsi="Century Gothic" w:cs="Arial"/>
                <w:sz w:val="20"/>
                <w:szCs w:val="20"/>
                <w:lang w:val="en-ZA"/>
              </w:rPr>
              <w:t>Other (specify)</w:t>
            </w:r>
          </w:p>
        </w:tc>
      </w:tr>
    </w:tbl>
    <w:p w:rsidR="00E42260" w:rsidRDefault="00E42260" w:rsidP="00060F99">
      <w:pPr>
        <w:rPr>
          <w:rFonts w:ascii="Bookman Old Style" w:hAnsi="Bookman Old Style"/>
          <w:sz w:val="22"/>
          <w:szCs w:val="22"/>
        </w:rPr>
      </w:pPr>
    </w:p>
    <w:p w:rsidR="00373482" w:rsidRPr="00706053" w:rsidRDefault="00373482" w:rsidP="00706053">
      <w:pPr>
        <w:spacing w:line="360" w:lineRule="auto"/>
        <w:rPr>
          <w:rFonts w:ascii="Century Gothic" w:hAnsi="Century Gothic"/>
          <w:vanish/>
          <w:sz w:val="20"/>
          <w:szCs w:val="20"/>
        </w:rPr>
      </w:pPr>
    </w:p>
    <w:p w:rsidR="00373482" w:rsidRPr="00706053" w:rsidRDefault="00373482" w:rsidP="00706053">
      <w:pPr>
        <w:spacing w:line="360" w:lineRule="auto"/>
        <w:rPr>
          <w:rFonts w:ascii="Century Gothic" w:hAnsi="Century Gothic"/>
          <w:vanish/>
          <w:sz w:val="20"/>
          <w:szCs w:val="20"/>
        </w:rPr>
      </w:pPr>
    </w:p>
    <w:p w:rsidR="00373482" w:rsidRPr="00706053" w:rsidRDefault="00373482" w:rsidP="00706053">
      <w:pPr>
        <w:spacing w:line="360" w:lineRule="auto"/>
        <w:rPr>
          <w:rFonts w:ascii="Century Gothic" w:hAnsi="Century Gothic"/>
          <w:vanish/>
          <w:sz w:val="20"/>
          <w:szCs w:val="20"/>
        </w:rPr>
      </w:pPr>
    </w:p>
    <w:p w:rsidR="004C4F56" w:rsidRPr="00706053" w:rsidRDefault="004C4F56" w:rsidP="000B59E5">
      <w:pPr>
        <w:pStyle w:val="BodyText"/>
        <w:spacing w:line="360" w:lineRule="auto"/>
        <w:ind w:right="281"/>
        <w:jc w:val="both"/>
        <w:rPr>
          <w:rFonts w:ascii="Century Gothic" w:hAnsi="Century Gothic"/>
          <w:sz w:val="20"/>
          <w:szCs w:val="20"/>
        </w:rPr>
      </w:pPr>
    </w:p>
    <w:p w:rsidR="008A20B5" w:rsidRPr="00706053" w:rsidRDefault="001C033F" w:rsidP="0070605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hd w:val="clear" w:color="auto" w:fill="BFBFBF"/>
        <w:spacing w:line="360" w:lineRule="auto"/>
        <w:ind w:right="281"/>
        <w:jc w:val="both"/>
        <w:rPr>
          <w:rFonts w:ascii="Century Gothic" w:hAnsi="Century Gothic"/>
          <w:b w:val="0"/>
          <w:szCs w:val="22"/>
        </w:rPr>
      </w:pPr>
      <w:r w:rsidRPr="00706053">
        <w:rPr>
          <w:rFonts w:ascii="Century Gothic" w:hAnsi="Century Gothic"/>
          <w:sz w:val="20"/>
          <w:szCs w:val="20"/>
        </w:rPr>
        <w:lastRenderedPageBreak/>
        <w:t xml:space="preserve"> </w:t>
      </w:r>
      <w:r w:rsidRPr="00706053">
        <w:rPr>
          <w:rFonts w:ascii="Century Gothic" w:hAnsi="Century Gothic"/>
          <w:szCs w:val="22"/>
        </w:rPr>
        <w:t xml:space="preserve">PART </w:t>
      </w:r>
      <w:r w:rsidR="00344083" w:rsidRPr="00706053">
        <w:rPr>
          <w:rFonts w:ascii="Century Gothic" w:hAnsi="Century Gothic"/>
          <w:szCs w:val="22"/>
        </w:rPr>
        <w:t>E</w:t>
      </w:r>
      <w:r w:rsidR="004C4F56" w:rsidRPr="00706053">
        <w:rPr>
          <w:rFonts w:ascii="Century Gothic" w:hAnsi="Century Gothic"/>
          <w:szCs w:val="22"/>
        </w:rPr>
        <w:t xml:space="preserve">: DISCUSSION </w:t>
      </w:r>
    </w:p>
    <w:p w:rsidR="00D11CF2" w:rsidRPr="000B59E5" w:rsidRDefault="00D11CF2" w:rsidP="00706053">
      <w:pPr>
        <w:pStyle w:val="BodyText"/>
        <w:tabs>
          <w:tab w:val="left" w:pos="8222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</w:p>
    <w:p w:rsidR="008A20B5" w:rsidRPr="00706053" w:rsidRDefault="005A4CB6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</w:t>
      </w:r>
      <w:r w:rsidR="008A20B5" w:rsidRPr="00706053">
        <w:rPr>
          <w:rFonts w:ascii="Century Gothic" w:hAnsi="Century Gothic"/>
          <w:b w:val="0"/>
          <w:sz w:val="20"/>
          <w:szCs w:val="20"/>
        </w:rPr>
        <w:t>___________</w:t>
      </w:r>
      <w:r w:rsidR="006955DB">
        <w:rPr>
          <w:rFonts w:ascii="Century Gothic" w:hAnsi="Century Gothic"/>
          <w:b w:val="0"/>
          <w:sz w:val="20"/>
          <w:szCs w:val="20"/>
        </w:rPr>
        <w:t>______________________________________</w:t>
      </w:r>
      <w:r w:rsidR="008A20B5" w:rsidRPr="00706053">
        <w:rPr>
          <w:rFonts w:ascii="Century Gothic" w:hAnsi="Century Gothic"/>
          <w:b w:val="0"/>
          <w:sz w:val="20"/>
          <w:szCs w:val="20"/>
        </w:rPr>
        <w:t>_____________________________________</w:t>
      </w:r>
      <w:r w:rsidR="00D11CF2" w:rsidRPr="00706053">
        <w:rPr>
          <w:rFonts w:ascii="Century Gothic" w:hAnsi="Century Gothic"/>
          <w:b w:val="0"/>
          <w:sz w:val="20"/>
          <w:szCs w:val="20"/>
        </w:rPr>
        <w:t>__________________________</w:t>
      </w:r>
    </w:p>
    <w:p w:rsidR="008A20B5" w:rsidRPr="00706053" w:rsidRDefault="008A20B5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5A4CB6" w:rsidRPr="00706053">
        <w:rPr>
          <w:rFonts w:ascii="Century Gothic" w:hAnsi="Century Gothic"/>
          <w:b w:val="0"/>
          <w:sz w:val="20"/>
          <w:szCs w:val="20"/>
        </w:rPr>
        <w:t>_____________________</w:t>
      </w:r>
      <w:r w:rsidRPr="00706053">
        <w:rPr>
          <w:rFonts w:ascii="Century Gothic" w:hAnsi="Century Gothic"/>
          <w:b w:val="0"/>
          <w:sz w:val="20"/>
          <w:szCs w:val="20"/>
        </w:rPr>
        <w:t>_________________</w:t>
      </w:r>
      <w:r w:rsidR="006955DB">
        <w:rPr>
          <w:rFonts w:ascii="Century Gothic" w:hAnsi="Century Gothic"/>
          <w:b w:val="0"/>
          <w:sz w:val="20"/>
          <w:szCs w:val="20"/>
        </w:rPr>
        <w:t>_________________________________________________________</w:t>
      </w: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</w:t>
      </w:r>
    </w:p>
    <w:p w:rsidR="008A20B5" w:rsidRPr="00706053" w:rsidRDefault="006955DB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>
        <w:rPr>
          <w:rFonts w:ascii="Century Gothic" w:hAnsi="Century Gothic"/>
          <w:b w:val="0"/>
          <w:sz w:val="20"/>
          <w:szCs w:val="20"/>
        </w:rPr>
        <w:t>___________________</w:t>
      </w:r>
      <w:r w:rsidR="005A4CB6" w:rsidRPr="00706053">
        <w:rPr>
          <w:rFonts w:ascii="Century Gothic" w:hAnsi="Century Gothic"/>
          <w:b w:val="0"/>
          <w:sz w:val="20"/>
          <w:szCs w:val="20"/>
        </w:rPr>
        <w:t>_______</w:t>
      </w:r>
      <w:r w:rsidR="008A20B5"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</w:t>
      </w:r>
    </w:p>
    <w:p w:rsidR="00EE6AB2" w:rsidRPr="00706053" w:rsidRDefault="008A20B5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</w:t>
      </w:r>
      <w:r w:rsidR="00EE6AB2"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4F56" w:rsidRPr="00706053" w:rsidRDefault="00EE6AB2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</w:t>
      </w:r>
      <w:r w:rsidR="006955DB">
        <w:rPr>
          <w:rFonts w:ascii="Century Gothic" w:hAnsi="Century Gothic"/>
          <w:b w:val="0"/>
          <w:sz w:val="20"/>
          <w:szCs w:val="20"/>
        </w:rPr>
        <w:t>______________________________________</w:t>
      </w: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</w:t>
      </w:r>
    </w:p>
    <w:p w:rsidR="005A4CB6" w:rsidRDefault="005A4CB6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</w:t>
      </w:r>
      <w:r w:rsidR="006955DB">
        <w:rPr>
          <w:rFonts w:ascii="Century Gothic" w:hAnsi="Century Gothic"/>
          <w:b w:val="0"/>
          <w:sz w:val="20"/>
          <w:szCs w:val="20"/>
        </w:rPr>
        <w:t>______________________________________</w:t>
      </w: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</w:t>
      </w:r>
    </w:p>
    <w:p w:rsidR="00906603" w:rsidRPr="00706053" w:rsidRDefault="00906603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</w:p>
    <w:p w:rsidR="00EE6AB2" w:rsidRPr="000B59E5" w:rsidRDefault="00344083" w:rsidP="0070605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860"/>
        </w:tabs>
        <w:spacing w:line="360" w:lineRule="auto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szCs w:val="22"/>
        </w:rPr>
        <w:t>PART F</w:t>
      </w:r>
      <w:r w:rsidR="005A4CB6" w:rsidRPr="00706053">
        <w:rPr>
          <w:rFonts w:ascii="Century Gothic" w:hAnsi="Century Gothic"/>
          <w:szCs w:val="22"/>
        </w:rPr>
        <w:t>: SUMMARY / WAY FORWARD</w:t>
      </w:r>
    </w:p>
    <w:p w:rsidR="005A4CB6" w:rsidRPr="00706053" w:rsidRDefault="005A4CB6" w:rsidP="00706053">
      <w:pPr>
        <w:pStyle w:val="BodyText"/>
        <w:tabs>
          <w:tab w:val="left" w:pos="4860"/>
        </w:tabs>
        <w:spacing w:line="360" w:lineRule="auto"/>
        <w:ind w:left="284" w:right="281"/>
        <w:jc w:val="both"/>
        <w:rPr>
          <w:rFonts w:ascii="Century Gothic" w:hAnsi="Century Gothic"/>
          <w:b w:val="0"/>
          <w:sz w:val="20"/>
          <w:szCs w:val="20"/>
        </w:rPr>
      </w:pPr>
    </w:p>
    <w:p w:rsidR="005A4CB6" w:rsidRPr="00706053" w:rsidRDefault="005A4CB6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6955DB">
        <w:rPr>
          <w:rFonts w:ascii="Century Gothic" w:hAnsi="Century Gothic"/>
          <w:b w:val="0"/>
          <w:sz w:val="20"/>
          <w:szCs w:val="20"/>
        </w:rPr>
        <w:t>______________________________________</w:t>
      </w:r>
    </w:p>
    <w:p w:rsidR="005A4CB6" w:rsidRPr="00706053" w:rsidRDefault="005A4CB6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55DB">
        <w:rPr>
          <w:rFonts w:ascii="Century Gothic" w:hAnsi="Century Gothic"/>
          <w:b w:val="0"/>
          <w:sz w:val="20"/>
          <w:szCs w:val="20"/>
        </w:rPr>
        <w:t>_________________________________________________________</w:t>
      </w:r>
    </w:p>
    <w:p w:rsidR="005A4CB6" w:rsidRPr="00706053" w:rsidRDefault="005A4CB6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</w:t>
      </w:r>
      <w:r w:rsidR="006955DB">
        <w:rPr>
          <w:rFonts w:ascii="Century Gothic" w:hAnsi="Century Gothic"/>
          <w:b w:val="0"/>
          <w:sz w:val="20"/>
          <w:szCs w:val="20"/>
        </w:rPr>
        <w:t>___________________</w:t>
      </w:r>
      <w:r w:rsidRPr="00706053">
        <w:rPr>
          <w:rFonts w:ascii="Century Gothic" w:hAnsi="Century Gothic"/>
          <w:b w:val="0"/>
          <w:sz w:val="20"/>
          <w:szCs w:val="20"/>
        </w:rPr>
        <w:t>____________</w:t>
      </w:r>
    </w:p>
    <w:p w:rsidR="005A4CB6" w:rsidRPr="00706053" w:rsidRDefault="005A4CB6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</w:t>
      </w:r>
      <w:r w:rsidR="006955DB" w:rsidRPr="000B59E5">
        <w:rPr>
          <w:rFonts w:ascii="Century Gothic" w:hAnsi="Century Gothic"/>
          <w:b w:val="0"/>
          <w:sz w:val="20"/>
          <w:szCs w:val="20"/>
        </w:rPr>
        <w:t>_______________________________</w:t>
      </w: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4CB6" w:rsidRPr="00706053" w:rsidRDefault="005A4CB6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6955DB">
        <w:rPr>
          <w:rFonts w:ascii="Century Gothic" w:hAnsi="Century Gothic"/>
          <w:b w:val="0"/>
          <w:sz w:val="20"/>
          <w:szCs w:val="20"/>
        </w:rPr>
        <w:t>______________________________________</w:t>
      </w:r>
    </w:p>
    <w:p w:rsidR="005A4CB6" w:rsidRPr="00706053" w:rsidRDefault="005A4CB6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6955DB">
        <w:rPr>
          <w:rFonts w:ascii="Century Gothic" w:hAnsi="Century Gothic"/>
          <w:b w:val="0"/>
          <w:sz w:val="20"/>
          <w:szCs w:val="20"/>
        </w:rPr>
        <w:t>______________________________________</w:t>
      </w:r>
    </w:p>
    <w:p w:rsidR="005A4CB6" w:rsidRPr="00706053" w:rsidRDefault="005A4CB6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55DB">
        <w:rPr>
          <w:rFonts w:ascii="Century Gothic" w:hAnsi="Century Gothic"/>
          <w:b w:val="0"/>
          <w:sz w:val="20"/>
          <w:szCs w:val="20"/>
        </w:rPr>
        <w:t>_________________________________________________________</w:t>
      </w:r>
    </w:p>
    <w:p w:rsidR="005A4CB6" w:rsidRPr="00706053" w:rsidRDefault="005A4CB6" w:rsidP="00706053">
      <w:pPr>
        <w:pStyle w:val="BodyText"/>
        <w:tabs>
          <w:tab w:val="left" w:pos="4860"/>
        </w:tabs>
        <w:spacing w:line="360" w:lineRule="auto"/>
        <w:ind w:right="281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__________________________________________________________</w:t>
      </w:r>
      <w:r w:rsidR="006955DB">
        <w:rPr>
          <w:rFonts w:ascii="Century Gothic" w:hAnsi="Century Gothic"/>
          <w:b w:val="0"/>
          <w:sz w:val="20"/>
          <w:szCs w:val="20"/>
        </w:rPr>
        <w:t>___________________</w:t>
      </w:r>
      <w:r w:rsidRPr="00706053">
        <w:rPr>
          <w:rFonts w:ascii="Century Gothic" w:hAnsi="Century Gothic"/>
          <w:b w:val="0"/>
          <w:sz w:val="20"/>
          <w:szCs w:val="20"/>
        </w:rPr>
        <w:t>________________________</w:t>
      </w:r>
    </w:p>
    <w:p w:rsidR="00FA7782" w:rsidRDefault="00FA7782">
      <w:pPr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:rsidR="00537841" w:rsidRPr="00706053" w:rsidRDefault="000D300A" w:rsidP="00706053">
      <w:pPr>
        <w:pStyle w:val="BodyText"/>
        <w:spacing w:line="360" w:lineRule="auto"/>
        <w:ind w:left="993" w:hanging="993"/>
        <w:jc w:val="both"/>
        <w:rPr>
          <w:rFonts w:ascii="Century Gothic" w:hAnsi="Century Gothic"/>
          <w:b w:val="0"/>
          <w:sz w:val="20"/>
          <w:szCs w:val="20"/>
        </w:rPr>
      </w:pPr>
      <w:r w:rsidRPr="000B59E5">
        <w:rPr>
          <w:rFonts w:ascii="Century Gothic" w:hAnsi="Century Gothic"/>
          <w:b w:val="0"/>
          <w:sz w:val="20"/>
          <w:szCs w:val="20"/>
        </w:rPr>
        <w:lastRenderedPageBreak/>
        <w:t xml:space="preserve">OFFICIAL:  </w:t>
      </w:r>
      <w:r w:rsidR="001F0053" w:rsidRPr="00D237C3">
        <w:rPr>
          <w:rFonts w:ascii="Century Gothic" w:hAnsi="Century Gothic"/>
          <w:b w:val="0"/>
          <w:sz w:val="20"/>
          <w:szCs w:val="20"/>
        </w:rPr>
        <w:tab/>
      </w:r>
      <w:r w:rsidRPr="00706053">
        <w:rPr>
          <w:rFonts w:ascii="Century Gothic" w:hAnsi="Century Gothic"/>
          <w:b w:val="0"/>
          <w:sz w:val="20"/>
          <w:szCs w:val="20"/>
        </w:rPr>
        <w:t>_______________________________</w:t>
      </w:r>
      <w:r w:rsidRPr="00706053">
        <w:rPr>
          <w:rFonts w:ascii="Century Gothic" w:hAnsi="Century Gothic"/>
          <w:b w:val="0"/>
          <w:sz w:val="20"/>
          <w:szCs w:val="20"/>
        </w:rPr>
        <w:tab/>
      </w:r>
      <w:r w:rsidR="009E5A96" w:rsidRPr="00706053">
        <w:rPr>
          <w:rFonts w:ascii="Century Gothic" w:hAnsi="Century Gothic"/>
          <w:b w:val="0"/>
          <w:sz w:val="20"/>
          <w:szCs w:val="20"/>
        </w:rPr>
        <w:t>PRE-APPLICANT:</w:t>
      </w:r>
      <w:r w:rsidR="006955DB">
        <w:rPr>
          <w:rFonts w:ascii="Century Gothic" w:hAnsi="Century Gothic"/>
          <w:b w:val="0"/>
          <w:sz w:val="20"/>
          <w:szCs w:val="20"/>
        </w:rPr>
        <w:t xml:space="preserve"> </w:t>
      </w:r>
      <w:r w:rsidRPr="000B59E5">
        <w:rPr>
          <w:rFonts w:ascii="Century Gothic" w:hAnsi="Century Gothic"/>
          <w:b w:val="0"/>
          <w:sz w:val="20"/>
          <w:szCs w:val="20"/>
        </w:rPr>
        <w:t>____</w:t>
      </w:r>
      <w:r w:rsidR="006955DB">
        <w:rPr>
          <w:rFonts w:ascii="Century Gothic" w:hAnsi="Century Gothic"/>
          <w:b w:val="0"/>
          <w:sz w:val="20"/>
          <w:szCs w:val="20"/>
        </w:rPr>
        <w:t>____________</w:t>
      </w:r>
      <w:r w:rsidRPr="000B59E5">
        <w:rPr>
          <w:rFonts w:ascii="Century Gothic" w:hAnsi="Century Gothic"/>
          <w:b w:val="0"/>
          <w:sz w:val="20"/>
          <w:szCs w:val="20"/>
        </w:rPr>
        <w:t>______</w:t>
      </w:r>
      <w:r w:rsidRPr="00D237C3">
        <w:rPr>
          <w:rFonts w:ascii="Century Gothic" w:hAnsi="Century Gothic"/>
          <w:b w:val="0"/>
          <w:sz w:val="20"/>
          <w:szCs w:val="20"/>
        </w:rPr>
        <w:t>______________</w:t>
      </w:r>
      <w:r w:rsidR="005F75F4" w:rsidRPr="00706053">
        <w:rPr>
          <w:rFonts w:ascii="Century Gothic" w:hAnsi="Century Gothic"/>
          <w:b w:val="0"/>
          <w:sz w:val="20"/>
          <w:szCs w:val="20"/>
        </w:rPr>
        <w:t>__</w:t>
      </w:r>
      <w:r w:rsidRPr="00706053">
        <w:rPr>
          <w:rFonts w:ascii="Century Gothic" w:hAnsi="Century Gothic"/>
          <w:b w:val="0"/>
          <w:sz w:val="20"/>
          <w:szCs w:val="20"/>
        </w:rPr>
        <w:tab/>
      </w:r>
      <w:r w:rsidR="000E15F3" w:rsidRPr="00706053">
        <w:rPr>
          <w:rFonts w:ascii="Century Gothic" w:hAnsi="Century Gothic"/>
          <w:b w:val="0"/>
          <w:sz w:val="20"/>
          <w:szCs w:val="20"/>
        </w:rPr>
        <w:t>(FULL NAME)</w:t>
      </w:r>
      <w:r w:rsidR="000E15F3" w:rsidRPr="00706053">
        <w:rPr>
          <w:rFonts w:ascii="Century Gothic" w:hAnsi="Century Gothic"/>
          <w:b w:val="0"/>
          <w:sz w:val="20"/>
          <w:szCs w:val="20"/>
        </w:rPr>
        <w:tab/>
      </w:r>
      <w:r w:rsidR="000E15F3" w:rsidRPr="00706053">
        <w:rPr>
          <w:rFonts w:ascii="Century Gothic" w:hAnsi="Century Gothic"/>
          <w:b w:val="0"/>
          <w:sz w:val="20"/>
          <w:szCs w:val="20"/>
        </w:rPr>
        <w:tab/>
      </w:r>
      <w:r w:rsidR="000E15F3" w:rsidRPr="00706053">
        <w:rPr>
          <w:rFonts w:ascii="Century Gothic" w:hAnsi="Century Gothic"/>
          <w:b w:val="0"/>
          <w:sz w:val="20"/>
          <w:szCs w:val="20"/>
        </w:rPr>
        <w:tab/>
      </w:r>
      <w:r w:rsidR="000E15F3" w:rsidRPr="00706053">
        <w:rPr>
          <w:rFonts w:ascii="Century Gothic" w:hAnsi="Century Gothic"/>
          <w:b w:val="0"/>
          <w:sz w:val="20"/>
          <w:szCs w:val="20"/>
        </w:rPr>
        <w:tab/>
      </w:r>
      <w:r w:rsidR="000E15F3" w:rsidRPr="00706053">
        <w:rPr>
          <w:rFonts w:ascii="Century Gothic" w:hAnsi="Century Gothic"/>
          <w:b w:val="0"/>
          <w:sz w:val="20"/>
          <w:szCs w:val="20"/>
        </w:rPr>
        <w:tab/>
      </w:r>
      <w:r w:rsidR="000E15F3" w:rsidRPr="00706053">
        <w:rPr>
          <w:rFonts w:ascii="Century Gothic" w:hAnsi="Century Gothic"/>
          <w:b w:val="0"/>
          <w:sz w:val="20"/>
          <w:szCs w:val="20"/>
        </w:rPr>
        <w:tab/>
        <w:t>(FULL NAME)</w:t>
      </w:r>
      <w:r w:rsidR="000E15F3" w:rsidRPr="00706053">
        <w:rPr>
          <w:rFonts w:ascii="Century Gothic" w:hAnsi="Century Gothic"/>
          <w:b w:val="0"/>
          <w:sz w:val="20"/>
          <w:szCs w:val="20"/>
        </w:rPr>
        <w:tab/>
      </w:r>
      <w:r w:rsidR="000E15F3" w:rsidRPr="00706053">
        <w:rPr>
          <w:rFonts w:ascii="Century Gothic" w:hAnsi="Century Gothic"/>
          <w:b w:val="0"/>
          <w:sz w:val="20"/>
          <w:szCs w:val="20"/>
        </w:rPr>
        <w:tab/>
      </w:r>
      <w:r w:rsidR="000E15F3" w:rsidRPr="00706053">
        <w:rPr>
          <w:rFonts w:ascii="Century Gothic" w:hAnsi="Century Gothic"/>
          <w:b w:val="0"/>
          <w:sz w:val="20"/>
          <w:szCs w:val="20"/>
        </w:rPr>
        <w:tab/>
      </w:r>
      <w:r w:rsidR="000E15F3" w:rsidRPr="00706053">
        <w:rPr>
          <w:rFonts w:ascii="Century Gothic" w:hAnsi="Century Gothic"/>
          <w:b w:val="0"/>
          <w:sz w:val="20"/>
          <w:szCs w:val="20"/>
        </w:rPr>
        <w:tab/>
      </w:r>
    </w:p>
    <w:p w:rsidR="000E15F3" w:rsidRPr="00706053" w:rsidRDefault="000E15F3" w:rsidP="00706053">
      <w:pPr>
        <w:pStyle w:val="BodyText"/>
        <w:tabs>
          <w:tab w:val="left" w:pos="540"/>
        </w:tabs>
        <w:spacing w:line="360" w:lineRule="auto"/>
        <w:ind w:left="993" w:hanging="993"/>
        <w:jc w:val="both"/>
        <w:rPr>
          <w:rFonts w:ascii="Century Gothic" w:hAnsi="Century Gothic"/>
          <w:b w:val="0"/>
          <w:sz w:val="20"/>
          <w:szCs w:val="20"/>
        </w:rPr>
      </w:pPr>
    </w:p>
    <w:p w:rsidR="00537841" w:rsidRPr="00706053" w:rsidRDefault="00537841" w:rsidP="00706053">
      <w:pPr>
        <w:pStyle w:val="BodyText"/>
        <w:spacing w:line="360" w:lineRule="auto"/>
        <w:ind w:left="993" w:hanging="993"/>
        <w:jc w:val="both"/>
        <w:rPr>
          <w:rFonts w:ascii="Century Gothic" w:hAnsi="Century Gothic"/>
          <w:b w:val="0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 xml:space="preserve">SIGNED: </w:t>
      </w:r>
      <w:r w:rsidR="001F0053" w:rsidRPr="00706053">
        <w:rPr>
          <w:rFonts w:ascii="Century Gothic" w:hAnsi="Century Gothic"/>
          <w:b w:val="0"/>
          <w:sz w:val="20"/>
          <w:szCs w:val="20"/>
        </w:rPr>
        <w:tab/>
      </w:r>
      <w:r w:rsidR="006955DB">
        <w:rPr>
          <w:rFonts w:ascii="Century Gothic" w:hAnsi="Century Gothic"/>
          <w:b w:val="0"/>
          <w:sz w:val="20"/>
          <w:szCs w:val="20"/>
        </w:rPr>
        <w:tab/>
      </w:r>
      <w:r w:rsidR="001F0053" w:rsidRPr="000B59E5">
        <w:rPr>
          <w:rFonts w:ascii="Century Gothic" w:hAnsi="Century Gothic"/>
          <w:b w:val="0"/>
          <w:sz w:val="20"/>
          <w:szCs w:val="20"/>
        </w:rPr>
        <w:t>_______________________________</w:t>
      </w:r>
      <w:r w:rsidR="001F0053" w:rsidRPr="000B59E5">
        <w:rPr>
          <w:rFonts w:ascii="Century Gothic" w:hAnsi="Century Gothic"/>
          <w:b w:val="0"/>
          <w:sz w:val="20"/>
          <w:szCs w:val="20"/>
        </w:rPr>
        <w:tab/>
      </w:r>
      <w:r w:rsidRPr="000B59E5">
        <w:rPr>
          <w:rFonts w:ascii="Century Gothic" w:hAnsi="Century Gothic"/>
          <w:b w:val="0"/>
          <w:sz w:val="20"/>
          <w:szCs w:val="20"/>
        </w:rPr>
        <w:t xml:space="preserve">SIGNED: </w:t>
      </w:r>
      <w:r w:rsidR="006955DB">
        <w:rPr>
          <w:rFonts w:ascii="Century Gothic" w:hAnsi="Century Gothic"/>
          <w:b w:val="0"/>
          <w:sz w:val="20"/>
          <w:szCs w:val="20"/>
        </w:rPr>
        <w:tab/>
        <w:t>____</w:t>
      </w:r>
      <w:r w:rsidRPr="000B59E5">
        <w:rPr>
          <w:rFonts w:ascii="Century Gothic" w:hAnsi="Century Gothic"/>
          <w:b w:val="0"/>
          <w:sz w:val="20"/>
          <w:szCs w:val="20"/>
        </w:rPr>
        <w:t>_________________________________</w:t>
      </w:r>
    </w:p>
    <w:p w:rsidR="002F18F3" w:rsidRPr="00D237C3" w:rsidRDefault="000D300A" w:rsidP="00706053">
      <w:pPr>
        <w:pStyle w:val="BodyText"/>
        <w:tabs>
          <w:tab w:val="left" w:pos="540"/>
        </w:tabs>
        <w:spacing w:line="360" w:lineRule="auto"/>
        <w:ind w:left="993" w:hanging="993"/>
        <w:jc w:val="both"/>
        <w:rPr>
          <w:rFonts w:ascii="Century Gothic" w:hAnsi="Century Gothic"/>
          <w:b w:val="0"/>
          <w:sz w:val="20"/>
          <w:szCs w:val="20"/>
        </w:rPr>
      </w:pPr>
      <w:r w:rsidRPr="000B59E5">
        <w:rPr>
          <w:rFonts w:ascii="Century Gothic" w:hAnsi="Century Gothic"/>
          <w:b w:val="0"/>
          <w:sz w:val="20"/>
          <w:szCs w:val="20"/>
        </w:rPr>
        <w:tab/>
        <w:t xml:space="preserve">                             </w:t>
      </w:r>
      <w:r w:rsidRPr="000B59E5">
        <w:rPr>
          <w:rFonts w:ascii="Century Gothic" w:hAnsi="Century Gothic"/>
          <w:b w:val="0"/>
          <w:sz w:val="20"/>
          <w:szCs w:val="20"/>
        </w:rPr>
        <w:tab/>
      </w:r>
      <w:r w:rsidRPr="000B59E5">
        <w:rPr>
          <w:rFonts w:ascii="Century Gothic" w:hAnsi="Century Gothic"/>
          <w:b w:val="0"/>
          <w:sz w:val="20"/>
          <w:szCs w:val="20"/>
        </w:rPr>
        <w:tab/>
      </w:r>
      <w:r w:rsidRPr="000B59E5">
        <w:rPr>
          <w:rFonts w:ascii="Century Gothic" w:hAnsi="Century Gothic"/>
          <w:b w:val="0"/>
          <w:sz w:val="20"/>
          <w:szCs w:val="20"/>
        </w:rPr>
        <w:tab/>
      </w:r>
      <w:r w:rsidRPr="000B59E5">
        <w:rPr>
          <w:rFonts w:ascii="Century Gothic" w:hAnsi="Century Gothic"/>
          <w:b w:val="0"/>
          <w:sz w:val="20"/>
          <w:szCs w:val="20"/>
        </w:rPr>
        <w:tab/>
      </w:r>
    </w:p>
    <w:p w:rsidR="00240933" w:rsidRPr="00706053" w:rsidRDefault="000D300A" w:rsidP="00706053">
      <w:pPr>
        <w:pStyle w:val="BodyText"/>
        <w:tabs>
          <w:tab w:val="left" w:pos="540"/>
        </w:tabs>
        <w:spacing w:line="360" w:lineRule="auto"/>
        <w:ind w:left="993" w:hanging="993"/>
        <w:jc w:val="both"/>
        <w:rPr>
          <w:rFonts w:ascii="Century Gothic" w:hAnsi="Century Gothic"/>
          <w:sz w:val="20"/>
          <w:szCs w:val="20"/>
        </w:rPr>
      </w:pPr>
      <w:r w:rsidRPr="00706053">
        <w:rPr>
          <w:rFonts w:ascii="Century Gothic" w:hAnsi="Century Gothic"/>
          <w:b w:val="0"/>
          <w:sz w:val="20"/>
          <w:szCs w:val="20"/>
        </w:rPr>
        <w:t>DATE:</w:t>
      </w:r>
      <w:r w:rsidRPr="00706053">
        <w:rPr>
          <w:rFonts w:ascii="Century Gothic" w:hAnsi="Century Gothic"/>
          <w:b w:val="0"/>
          <w:sz w:val="20"/>
          <w:szCs w:val="20"/>
        </w:rPr>
        <w:tab/>
      </w:r>
      <w:r w:rsidR="001F0053" w:rsidRPr="00706053">
        <w:rPr>
          <w:rFonts w:ascii="Century Gothic" w:hAnsi="Century Gothic"/>
          <w:b w:val="0"/>
          <w:sz w:val="20"/>
          <w:szCs w:val="20"/>
        </w:rPr>
        <w:tab/>
      </w:r>
      <w:r w:rsidR="00537841" w:rsidRPr="00706053">
        <w:rPr>
          <w:rFonts w:ascii="Century Gothic" w:hAnsi="Century Gothic"/>
          <w:b w:val="0"/>
          <w:sz w:val="20"/>
          <w:szCs w:val="20"/>
        </w:rPr>
        <w:t>______________________________</w:t>
      </w:r>
      <w:r w:rsidR="009E5A96" w:rsidRPr="00706053">
        <w:rPr>
          <w:rFonts w:ascii="Century Gothic" w:hAnsi="Century Gothic"/>
          <w:b w:val="0"/>
          <w:sz w:val="20"/>
          <w:szCs w:val="20"/>
        </w:rPr>
        <w:tab/>
      </w:r>
      <w:r w:rsidRPr="00706053">
        <w:rPr>
          <w:rFonts w:ascii="Century Gothic" w:hAnsi="Century Gothic"/>
          <w:b w:val="0"/>
          <w:sz w:val="20"/>
          <w:szCs w:val="20"/>
        </w:rPr>
        <w:t>DATE:</w:t>
      </w:r>
      <w:r w:rsidR="00537841" w:rsidRPr="00706053">
        <w:rPr>
          <w:rFonts w:ascii="Century Gothic" w:hAnsi="Century Gothic"/>
          <w:b w:val="0"/>
          <w:sz w:val="20"/>
          <w:szCs w:val="20"/>
        </w:rPr>
        <w:t xml:space="preserve"> </w:t>
      </w:r>
      <w:r w:rsidR="001F0053" w:rsidRPr="00706053">
        <w:rPr>
          <w:rFonts w:ascii="Century Gothic" w:hAnsi="Century Gothic"/>
          <w:b w:val="0"/>
          <w:sz w:val="20"/>
          <w:szCs w:val="20"/>
        </w:rPr>
        <w:tab/>
      </w:r>
      <w:r w:rsidR="006955DB">
        <w:rPr>
          <w:rFonts w:ascii="Century Gothic" w:hAnsi="Century Gothic"/>
          <w:b w:val="0"/>
          <w:sz w:val="20"/>
          <w:szCs w:val="20"/>
        </w:rPr>
        <w:tab/>
      </w:r>
      <w:r w:rsidR="00537841" w:rsidRPr="000B59E5">
        <w:rPr>
          <w:rFonts w:ascii="Century Gothic" w:hAnsi="Century Gothic"/>
          <w:b w:val="0"/>
          <w:sz w:val="20"/>
          <w:szCs w:val="20"/>
        </w:rPr>
        <w:t>______</w:t>
      </w:r>
      <w:r w:rsidR="006955DB">
        <w:rPr>
          <w:rFonts w:ascii="Century Gothic" w:hAnsi="Century Gothic"/>
          <w:b w:val="0"/>
          <w:sz w:val="20"/>
          <w:szCs w:val="20"/>
        </w:rPr>
        <w:t>___</w:t>
      </w:r>
      <w:r w:rsidR="00537841" w:rsidRPr="000B59E5">
        <w:rPr>
          <w:rFonts w:ascii="Century Gothic" w:hAnsi="Century Gothic"/>
          <w:b w:val="0"/>
          <w:sz w:val="20"/>
          <w:szCs w:val="20"/>
        </w:rPr>
        <w:t>__________________</w:t>
      </w:r>
      <w:r w:rsidR="00537841" w:rsidRPr="00D237C3">
        <w:rPr>
          <w:rFonts w:ascii="Century Gothic" w:hAnsi="Century Gothic"/>
          <w:b w:val="0"/>
          <w:sz w:val="20"/>
          <w:szCs w:val="20"/>
        </w:rPr>
        <w:t>____________</w:t>
      </w:r>
      <w:r w:rsidRPr="00706053">
        <w:rPr>
          <w:rFonts w:ascii="Century Gothic" w:hAnsi="Century Gothic"/>
          <w:b w:val="0"/>
          <w:sz w:val="20"/>
          <w:szCs w:val="20"/>
        </w:rPr>
        <w:tab/>
      </w:r>
      <w:r w:rsidRPr="00706053">
        <w:rPr>
          <w:rFonts w:ascii="Century Gothic" w:hAnsi="Century Gothic"/>
          <w:b w:val="0"/>
          <w:sz w:val="20"/>
          <w:szCs w:val="20"/>
        </w:rPr>
        <w:tab/>
      </w:r>
      <w:r w:rsidRPr="00706053">
        <w:rPr>
          <w:rFonts w:ascii="Century Gothic" w:hAnsi="Century Gothic"/>
          <w:b w:val="0"/>
          <w:sz w:val="20"/>
          <w:szCs w:val="20"/>
        </w:rPr>
        <w:tab/>
      </w:r>
      <w:r w:rsidRPr="00706053">
        <w:rPr>
          <w:rFonts w:ascii="Century Gothic" w:hAnsi="Century Gothic"/>
          <w:b w:val="0"/>
          <w:sz w:val="20"/>
          <w:szCs w:val="20"/>
        </w:rPr>
        <w:tab/>
      </w:r>
      <w:r w:rsidRPr="00706053">
        <w:rPr>
          <w:rFonts w:ascii="Century Gothic" w:hAnsi="Century Gothic"/>
          <w:b w:val="0"/>
          <w:sz w:val="20"/>
          <w:szCs w:val="20"/>
        </w:rPr>
        <w:tab/>
      </w:r>
      <w:r w:rsidR="00CB20A3" w:rsidRPr="00706053">
        <w:rPr>
          <w:rFonts w:ascii="Century Gothic" w:hAnsi="Century Gothic"/>
          <w:sz w:val="20"/>
          <w:szCs w:val="20"/>
        </w:rPr>
        <w:tab/>
      </w:r>
    </w:p>
    <w:sectPr w:rsidR="00240933" w:rsidRPr="00706053" w:rsidSect="00706053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65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8BC" w:rsidRDefault="002758BC">
      <w:r>
        <w:separator/>
      </w:r>
    </w:p>
  </w:endnote>
  <w:endnote w:type="continuationSeparator" w:id="0">
    <w:p w:rsidR="002758BC" w:rsidRDefault="0027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 Light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14E" w:rsidRPr="00B56037" w:rsidRDefault="00B1014E">
    <w:pPr>
      <w:pStyle w:val="Footer"/>
      <w:jc w:val="right"/>
      <w:rPr>
        <w:rFonts w:ascii="Century Gothic" w:hAnsi="Century Gothic"/>
        <w:sz w:val="20"/>
        <w:szCs w:val="20"/>
      </w:rPr>
    </w:pPr>
    <w:r w:rsidRPr="00B56037">
      <w:rPr>
        <w:rFonts w:ascii="Century Gothic" w:hAnsi="Century Gothic"/>
        <w:sz w:val="20"/>
        <w:szCs w:val="20"/>
      </w:rPr>
      <w:t xml:space="preserve">Page </w:t>
    </w:r>
    <w:r w:rsidRPr="00B56037">
      <w:rPr>
        <w:rFonts w:ascii="Century Gothic" w:hAnsi="Century Gothic"/>
        <w:b/>
        <w:bCs/>
        <w:sz w:val="20"/>
        <w:szCs w:val="20"/>
      </w:rPr>
      <w:fldChar w:fldCharType="begin"/>
    </w:r>
    <w:r w:rsidRPr="00B56037">
      <w:rPr>
        <w:rFonts w:ascii="Century Gothic" w:hAnsi="Century Gothic"/>
        <w:b/>
        <w:bCs/>
        <w:sz w:val="20"/>
        <w:szCs w:val="20"/>
      </w:rPr>
      <w:instrText xml:space="preserve"> PAGE </w:instrText>
    </w:r>
    <w:r w:rsidRPr="00B56037">
      <w:rPr>
        <w:rFonts w:ascii="Century Gothic" w:hAnsi="Century Gothic"/>
        <w:b/>
        <w:bCs/>
        <w:sz w:val="20"/>
        <w:szCs w:val="20"/>
      </w:rPr>
      <w:fldChar w:fldCharType="separate"/>
    </w:r>
    <w:r w:rsidR="0071141A">
      <w:rPr>
        <w:rFonts w:ascii="Century Gothic" w:hAnsi="Century Gothic"/>
        <w:b/>
        <w:bCs/>
        <w:noProof/>
        <w:sz w:val="20"/>
        <w:szCs w:val="20"/>
      </w:rPr>
      <w:t>12</w:t>
    </w:r>
    <w:r w:rsidRPr="00B56037">
      <w:rPr>
        <w:rFonts w:ascii="Century Gothic" w:hAnsi="Century Gothic"/>
        <w:b/>
        <w:bCs/>
        <w:sz w:val="20"/>
        <w:szCs w:val="20"/>
      </w:rPr>
      <w:fldChar w:fldCharType="end"/>
    </w:r>
    <w:r w:rsidRPr="00B56037">
      <w:rPr>
        <w:rFonts w:ascii="Century Gothic" w:hAnsi="Century Gothic"/>
        <w:sz w:val="20"/>
        <w:szCs w:val="20"/>
      </w:rPr>
      <w:t xml:space="preserve"> of </w:t>
    </w:r>
    <w:r w:rsidRPr="00B56037">
      <w:rPr>
        <w:rFonts w:ascii="Century Gothic" w:hAnsi="Century Gothic"/>
        <w:b/>
        <w:bCs/>
        <w:sz w:val="20"/>
        <w:szCs w:val="20"/>
      </w:rPr>
      <w:fldChar w:fldCharType="begin"/>
    </w:r>
    <w:r w:rsidRPr="00B56037">
      <w:rPr>
        <w:rFonts w:ascii="Century Gothic" w:hAnsi="Century Gothic"/>
        <w:b/>
        <w:bCs/>
        <w:sz w:val="20"/>
        <w:szCs w:val="20"/>
      </w:rPr>
      <w:instrText xml:space="preserve"> NUMPAGES  </w:instrText>
    </w:r>
    <w:r w:rsidRPr="00B56037">
      <w:rPr>
        <w:rFonts w:ascii="Century Gothic" w:hAnsi="Century Gothic"/>
        <w:b/>
        <w:bCs/>
        <w:sz w:val="20"/>
        <w:szCs w:val="20"/>
      </w:rPr>
      <w:fldChar w:fldCharType="separate"/>
    </w:r>
    <w:r w:rsidR="0071141A">
      <w:rPr>
        <w:rFonts w:ascii="Century Gothic" w:hAnsi="Century Gothic"/>
        <w:b/>
        <w:bCs/>
        <w:noProof/>
        <w:sz w:val="20"/>
        <w:szCs w:val="20"/>
      </w:rPr>
      <w:t>12</w:t>
    </w:r>
    <w:r w:rsidRPr="00B56037">
      <w:rPr>
        <w:rFonts w:ascii="Century Gothic" w:hAnsi="Century Gothic"/>
        <w:b/>
        <w:bCs/>
        <w:sz w:val="20"/>
        <w:szCs w:val="20"/>
      </w:rPr>
      <w:fldChar w:fldCharType="end"/>
    </w:r>
  </w:p>
  <w:p w:rsidR="00B44B2A" w:rsidRPr="00B56037" w:rsidRDefault="00B44B2A">
    <w:pPr>
      <w:rPr>
        <w:rFonts w:ascii="Century Gothic" w:hAnsi="Century Gothic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B2A" w:rsidRDefault="00B44B2A" w:rsidP="00225CD8">
    <w:pPr>
      <w:pStyle w:val="BodyText"/>
      <w:tabs>
        <w:tab w:val="right" w:pos="10466"/>
      </w:tabs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B2A" w:rsidRPr="00B56037" w:rsidRDefault="00B44B2A" w:rsidP="00B56037">
    <w:pPr>
      <w:pStyle w:val="BasicParagraph"/>
      <w:spacing w:line="276" w:lineRule="auto"/>
      <w:jc w:val="center"/>
      <w:rPr>
        <w:rFonts w:ascii="Century Gothic" w:hAnsi="Century Gothic"/>
        <w:color w:val="auto"/>
      </w:rPr>
    </w:pPr>
  </w:p>
  <w:p w:rsidR="00B44B2A" w:rsidRDefault="00B44B2A">
    <w:pPr>
      <w:pStyle w:val="Footer"/>
    </w:pPr>
  </w:p>
  <w:p w:rsidR="00B44B2A" w:rsidRDefault="00B44B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8BC" w:rsidRDefault="002758BC">
      <w:r>
        <w:separator/>
      </w:r>
    </w:p>
  </w:footnote>
  <w:footnote w:type="continuationSeparator" w:id="0">
    <w:p w:rsidR="002758BC" w:rsidRDefault="00275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BA7" w:rsidRPr="0071141A" w:rsidRDefault="00B36BA7" w:rsidP="00B36BA7">
    <w:pPr>
      <w:pStyle w:val="Header"/>
      <w:jc w:val="right"/>
      <w:rPr>
        <w:rFonts w:ascii="Arial" w:hAnsi="Arial" w:cs="Arial"/>
        <w:b/>
      </w:rPr>
    </w:pPr>
    <w:r w:rsidRPr="0071141A">
      <w:rPr>
        <w:rFonts w:ascii="Arial" w:hAnsi="Arial" w:cs="Arial"/>
        <w:b/>
      </w:rPr>
      <w:t>T1</w:t>
    </w:r>
  </w:p>
  <w:p w:rsidR="00B44B2A" w:rsidRPr="00AC20C3" w:rsidRDefault="00B44B2A" w:rsidP="0071790C">
    <w:pPr>
      <w:tabs>
        <w:tab w:val="left" w:pos="5820"/>
      </w:tabs>
      <w:jc w:val="right"/>
      <w:rPr>
        <w:rFonts w:ascii="Century Gothic" w:eastAsia="Calibri" w:hAnsi="Century Gothic"/>
        <w:color w:val="548DD4"/>
        <w:sz w:val="18"/>
        <w:szCs w:val="18"/>
        <w:lang w:val="en-Z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250A"/>
    <w:multiLevelType w:val="hybridMultilevel"/>
    <w:tmpl w:val="C3B8EAFA"/>
    <w:lvl w:ilvl="0" w:tplc="30D60A1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6A502F"/>
    <w:multiLevelType w:val="hybridMultilevel"/>
    <w:tmpl w:val="C330969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BE764B"/>
    <w:multiLevelType w:val="hybridMultilevel"/>
    <w:tmpl w:val="7EEEEF48"/>
    <w:lvl w:ilvl="0" w:tplc="EC46F68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23F42"/>
    <w:multiLevelType w:val="hybridMultilevel"/>
    <w:tmpl w:val="BFC2F27C"/>
    <w:lvl w:ilvl="0" w:tplc="3D80C06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1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1DE5819"/>
    <w:multiLevelType w:val="hybridMultilevel"/>
    <w:tmpl w:val="110EABCE"/>
    <w:lvl w:ilvl="0" w:tplc="FFB68E9A">
      <w:start w:val="1"/>
      <w:numFmt w:val="lowerLetter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7F32BD"/>
    <w:multiLevelType w:val="hybridMultilevel"/>
    <w:tmpl w:val="84CE33FA"/>
    <w:lvl w:ilvl="0" w:tplc="51C6AA10">
      <w:start w:val="1"/>
      <w:numFmt w:val="lowerRoman"/>
      <w:lvlText w:val="%1)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45C55ADA"/>
    <w:multiLevelType w:val="hybridMultilevel"/>
    <w:tmpl w:val="6CE88F60"/>
    <w:lvl w:ilvl="0" w:tplc="D1506E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0A3F6D"/>
    <w:multiLevelType w:val="hybridMultilevel"/>
    <w:tmpl w:val="CF8E2ED4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E336C2C"/>
    <w:multiLevelType w:val="hybridMultilevel"/>
    <w:tmpl w:val="92A8A7AA"/>
    <w:lvl w:ilvl="0" w:tplc="8A509B9E">
      <w:numFmt w:val="bullet"/>
      <w:lvlText w:val=""/>
      <w:lvlJc w:val="left"/>
      <w:pPr>
        <w:tabs>
          <w:tab w:val="num" w:pos="1080"/>
        </w:tabs>
        <w:ind w:left="1080" w:hanging="720"/>
      </w:pPr>
      <w:rPr>
        <w:rFonts w:ascii="Webdings" w:eastAsia="Times New Roman" w:hAnsi="Webdings" w:cs="Arial" w:hint="default"/>
      </w:rPr>
    </w:lvl>
    <w:lvl w:ilvl="1" w:tplc="925C6FB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3337CB"/>
    <w:multiLevelType w:val="hybridMultilevel"/>
    <w:tmpl w:val="ABE61014"/>
    <w:lvl w:ilvl="0" w:tplc="9BEC19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647BB5"/>
    <w:multiLevelType w:val="hybridMultilevel"/>
    <w:tmpl w:val="B03205E4"/>
    <w:lvl w:ilvl="0" w:tplc="D1506E5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D16B02"/>
    <w:multiLevelType w:val="hybridMultilevel"/>
    <w:tmpl w:val="76E83B56"/>
    <w:lvl w:ilvl="0" w:tplc="4EE03C44">
      <w:start w:val="1"/>
      <w:numFmt w:val="lowerRoman"/>
      <w:lvlText w:val="(%1)"/>
      <w:lvlJc w:val="left"/>
      <w:pPr>
        <w:tabs>
          <w:tab w:val="num" w:pos="5220"/>
        </w:tabs>
        <w:ind w:left="5220" w:hanging="48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709570">
      <w:start w:val="1"/>
      <w:numFmt w:val="decimal"/>
      <w:lvlText w:val="%3."/>
      <w:lvlJc w:val="left"/>
      <w:pPr>
        <w:tabs>
          <w:tab w:val="num" w:pos="2520"/>
        </w:tabs>
        <w:ind w:left="2520" w:hanging="54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8DD16">
      <w:start w:val="3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6"/>
  </w:num>
  <w:num w:numId="5">
    <w:abstractNumId w:val="10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2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BC"/>
    <w:rsid w:val="00001EC0"/>
    <w:rsid w:val="00003BD9"/>
    <w:rsid w:val="00016110"/>
    <w:rsid w:val="00036875"/>
    <w:rsid w:val="00045A27"/>
    <w:rsid w:val="00053D8F"/>
    <w:rsid w:val="00060864"/>
    <w:rsid w:val="00060F99"/>
    <w:rsid w:val="00062B9F"/>
    <w:rsid w:val="0006662C"/>
    <w:rsid w:val="00070B42"/>
    <w:rsid w:val="000742E1"/>
    <w:rsid w:val="00080D8B"/>
    <w:rsid w:val="00081376"/>
    <w:rsid w:val="00091C7F"/>
    <w:rsid w:val="000B59E5"/>
    <w:rsid w:val="000C19DC"/>
    <w:rsid w:val="000D23B2"/>
    <w:rsid w:val="000D300A"/>
    <w:rsid w:val="000E15F3"/>
    <w:rsid w:val="000E2E77"/>
    <w:rsid w:val="000E4175"/>
    <w:rsid w:val="00107695"/>
    <w:rsid w:val="00120B62"/>
    <w:rsid w:val="00123B37"/>
    <w:rsid w:val="00131680"/>
    <w:rsid w:val="00141DC2"/>
    <w:rsid w:val="001454F3"/>
    <w:rsid w:val="001500C8"/>
    <w:rsid w:val="001563B4"/>
    <w:rsid w:val="00156E86"/>
    <w:rsid w:val="001619E6"/>
    <w:rsid w:val="00176B44"/>
    <w:rsid w:val="00181EFB"/>
    <w:rsid w:val="001935F0"/>
    <w:rsid w:val="00197B3A"/>
    <w:rsid w:val="001A0889"/>
    <w:rsid w:val="001A3FA8"/>
    <w:rsid w:val="001A56FC"/>
    <w:rsid w:val="001A609E"/>
    <w:rsid w:val="001A66E2"/>
    <w:rsid w:val="001C033F"/>
    <w:rsid w:val="001C401E"/>
    <w:rsid w:val="001D54EC"/>
    <w:rsid w:val="001E15EA"/>
    <w:rsid w:val="001E5A16"/>
    <w:rsid w:val="001F0053"/>
    <w:rsid w:val="00211342"/>
    <w:rsid w:val="00211F6C"/>
    <w:rsid w:val="00225CD8"/>
    <w:rsid w:val="00240933"/>
    <w:rsid w:val="00256FD2"/>
    <w:rsid w:val="00261299"/>
    <w:rsid w:val="00263600"/>
    <w:rsid w:val="0027537C"/>
    <w:rsid w:val="002758BC"/>
    <w:rsid w:val="0028064C"/>
    <w:rsid w:val="00284B02"/>
    <w:rsid w:val="002C2ED1"/>
    <w:rsid w:val="002D10C6"/>
    <w:rsid w:val="002F18F3"/>
    <w:rsid w:val="002F7883"/>
    <w:rsid w:val="00307A4B"/>
    <w:rsid w:val="003128FC"/>
    <w:rsid w:val="00312A67"/>
    <w:rsid w:val="00313495"/>
    <w:rsid w:val="00324191"/>
    <w:rsid w:val="0032690E"/>
    <w:rsid w:val="003269E0"/>
    <w:rsid w:val="00337519"/>
    <w:rsid w:val="00344083"/>
    <w:rsid w:val="00347637"/>
    <w:rsid w:val="00365C01"/>
    <w:rsid w:val="00372252"/>
    <w:rsid w:val="00373482"/>
    <w:rsid w:val="00375649"/>
    <w:rsid w:val="003756B7"/>
    <w:rsid w:val="00383743"/>
    <w:rsid w:val="00385A4C"/>
    <w:rsid w:val="003869B3"/>
    <w:rsid w:val="00397C10"/>
    <w:rsid w:val="003A29C2"/>
    <w:rsid w:val="003B51A7"/>
    <w:rsid w:val="003C21F1"/>
    <w:rsid w:val="003D589D"/>
    <w:rsid w:val="003E5105"/>
    <w:rsid w:val="003E5396"/>
    <w:rsid w:val="003F4F73"/>
    <w:rsid w:val="004124B7"/>
    <w:rsid w:val="00415488"/>
    <w:rsid w:val="004209E3"/>
    <w:rsid w:val="00436883"/>
    <w:rsid w:val="00445C0B"/>
    <w:rsid w:val="00447B2A"/>
    <w:rsid w:val="00452C74"/>
    <w:rsid w:val="00455075"/>
    <w:rsid w:val="00455703"/>
    <w:rsid w:val="004639BA"/>
    <w:rsid w:val="00464EC3"/>
    <w:rsid w:val="00472B08"/>
    <w:rsid w:val="00485DF3"/>
    <w:rsid w:val="004906CC"/>
    <w:rsid w:val="0049611D"/>
    <w:rsid w:val="004C4F56"/>
    <w:rsid w:val="004C63E2"/>
    <w:rsid w:val="004D3F30"/>
    <w:rsid w:val="004D6697"/>
    <w:rsid w:val="004D66E2"/>
    <w:rsid w:val="004E0DBC"/>
    <w:rsid w:val="004E5BBA"/>
    <w:rsid w:val="004F2E88"/>
    <w:rsid w:val="00501726"/>
    <w:rsid w:val="0050288F"/>
    <w:rsid w:val="0051368F"/>
    <w:rsid w:val="00522210"/>
    <w:rsid w:val="00530776"/>
    <w:rsid w:val="00537841"/>
    <w:rsid w:val="00544536"/>
    <w:rsid w:val="00545661"/>
    <w:rsid w:val="00554000"/>
    <w:rsid w:val="005658AE"/>
    <w:rsid w:val="00566473"/>
    <w:rsid w:val="0058297D"/>
    <w:rsid w:val="005A4CB6"/>
    <w:rsid w:val="005B55A5"/>
    <w:rsid w:val="005E17BB"/>
    <w:rsid w:val="005F2A67"/>
    <w:rsid w:val="005F75F4"/>
    <w:rsid w:val="00610967"/>
    <w:rsid w:val="006125F6"/>
    <w:rsid w:val="00627133"/>
    <w:rsid w:val="00634308"/>
    <w:rsid w:val="00636C9C"/>
    <w:rsid w:val="00643405"/>
    <w:rsid w:val="00646B61"/>
    <w:rsid w:val="00655FDA"/>
    <w:rsid w:val="006724BE"/>
    <w:rsid w:val="00683C4D"/>
    <w:rsid w:val="00694087"/>
    <w:rsid w:val="006955DB"/>
    <w:rsid w:val="006A0E3B"/>
    <w:rsid w:val="006B45F7"/>
    <w:rsid w:val="006B6D01"/>
    <w:rsid w:val="006C09EB"/>
    <w:rsid w:val="006C3B59"/>
    <w:rsid w:val="006C6CC9"/>
    <w:rsid w:val="006D0870"/>
    <w:rsid w:val="006D5662"/>
    <w:rsid w:val="00706053"/>
    <w:rsid w:val="007069CB"/>
    <w:rsid w:val="0071141A"/>
    <w:rsid w:val="007167C8"/>
    <w:rsid w:val="00716DCD"/>
    <w:rsid w:val="0071790C"/>
    <w:rsid w:val="00724C5E"/>
    <w:rsid w:val="007255E7"/>
    <w:rsid w:val="00736D79"/>
    <w:rsid w:val="007370C5"/>
    <w:rsid w:val="0077429D"/>
    <w:rsid w:val="007756B7"/>
    <w:rsid w:val="007A29D3"/>
    <w:rsid w:val="007C45D0"/>
    <w:rsid w:val="007E51B0"/>
    <w:rsid w:val="007E7328"/>
    <w:rsid w:val="00832CE9"/>
    <w:rsid w:val="00835B6A"/>
    <w:rsid w:val="00850914"/>
    <w:rsid w:val="0085225F"/>
    <w:rsid w:val="00884D12"/>
    <w:rsid w:val="0088657F"/>
    <w:rsid w:val="00890DA5"/>
    <w:rsid w:val="008A20B5"/>
    <w:rsid w:val="008A6184"/>
    <w:rsid w:val="008B08B1"/>
    <w:rsid w:val="008B5024"/>
    <w:rsid w:val="008B6847"/>
    <w:rsid w:val="008D31B9"/>
    <w:rsid w:val="008D3492"/>
    <w:rsid w:val="008F2ECB"/>
    <w:rsid w:val="0090619A"/>
    <w:rsid w:val="00906603"/>
    <w:rsid w:val="00907A14"/>
    <w:rsid w:val="009139EB"/>
    <w:rsid w:val="00926073"/>
    <w:rsid w:val="00934C16"/>
    <w:rsid w:val="009457A5"/>
    <w:rsid w:val="00966FDA"/>
    <w:rsid w:val="00982BFA"/>
    <w:rsid w:val="0099239D"/>
    <w:rsid w:val="009B61F3"/>
    <w:rsid w:val="009C0F06"/>
    <w:rsid w:val="009C2763"/>
    <w:rsid w:val="009D3F4E"/>
    <w:rsid w:val="009D4553"/>
    <w:rsid w:val="009D4FBF"/>
    <w:rsid w:val="009D7616"/>
    <w:rsid w:val="009E5A96"/>
    <w:rsid w:val="009F47DF"/>
    <w:rsid w:val="009F7651"/>
    <w:rsid w:val="00A1281B"/>
    <w:rsid w:val="00A16ED9"/>
    <w:rsid w:val="00A17600"/>
    <w:rsid w:val="00A3199B"/>
    <w:rsid w:val="00A34F42"/>
    <w:rsid w:val="00A3599B"/>
    <w:rsid w:val="00A36A40"/>
    <w:rsid w:val="00A3730A"/>
    <w:rsid w:val="00A415AC"/>
    <w:rsid w:val="00A72276"/>
    <w:rsid w:val="00A93AC2"/>
    <w:rsid w:val="00AA2014"/>
    <w:rsid w:val="00AA27FA"/>
    <w:rsid w:val="00AB45F3"/>
    <w:rsid w:val="00AC20C3"/>
    <w:rsid w:val="00AC47DC"/>
    <w:rsid w:val="00AD27D9"/>
    <w:rsid w:val="00AD4F87"/>
    <w:rsid w:val="00AE2F05"/>
    <w:rsid w:val="00AF3968"/>
    <w:rsid w:val="00B02756"/>
    <w:rsid w:val="00B1014E"/>
    <w:rsid w:val="00B11A0D"/>
    <w:rsid w:val="00B36BA7"/>
    <w:rsid w:val="00B44B2A"/>
    <w:rsid w:val="00B56037"/>
    <w:rsid w:val="00B7494A"/>
    <w:rsid w:val="00B807B4"/>
    <w:rsid w:val="00B8595E"/>
    <w:rsid w:val="00B87AAC"/>
    <w:rsid w:val="00B91CDA"/>
    <w:rsid w:val="00B92104"/>
    <w:rsid w:val="00BA3233"/>
    <w:rsid w:val="00BA3293"/>
    <w:rsid w:val="00BA5738"/>
    <w:rsid w:val="00BC133A"/>
    <w:rsid w:val="00BD3D43"/>
    <w:rsid w:val="00BD7FFC"/>
    <w:rsid w:val="00BE0EA0"/>
    <w:rsid w:val="00BF529F"/>
    <w:rsid w:val="00C06472"/>
    <w:rsid w:val="00C078FF"/>
    <w:rsid w:val="00C207D1"/>
    <w:rsid w:val="00C32038"/>
    <w:rsid w:val="00C32C39"/>
    <w:rsid w:val="00C41A3F"/>
    <w:rsid w:val="00C41D09"/>
    <w:rsid w:val="00C467D1"/>
    <w:rsid w:val="00C47E30"/>
    <w:rsid w:val="00C76E3A"/>
    <w:rsid w:val="00CA1B3D"/>
    <w:rsid w:val="00CB20A3"/>
    <w:rsid w:val="00CB40BF"/>
    <w:rsid w:val="00CC5A20"/>
    <w:rsid w:val="00CD674F"/>
    <w:rsid w:val="00CF033A"/>
    <w:rsid w:val="00D10CC8"/>
    <w:rsid w:val="00D11CF2"/>
    <w:rsid w:val="00D14EFC"/>
    <w:rsid w:val="00D152AC"/>
    <w:rsid w:val="00D20EE3"/>
    <w:rsid w:val="00D2209B"/>
    <w:rsid w:val="00D237C3"/>
    <w:rsid w:val="00D364F1"/>
    <w:rsid w:val="00D418DD"/>
    <w:rsid w:val="00D42E56"/>
    <w:rsid w:val="00D44CE0"/>
    <w:rsid w:val="00D51CB0"/>
    <w:rsid w:val="00D55374"/>
    <w:rsid w:val="00D60B7B"/>
    <w:rsid w:val="00D67ADE"/>
    <w:rsid w:val="00D7205E"/>
    <w:rsid w:val="00D745E7"/>
    <w:rsid w:val="00D749FD"/>
    <w:rsid w:val="00D83DDF"/>
    <w:rsid w:val="00D9228B"/>
    <w:rsid w:val="00DA03D0"/>
    <w:rsid w:val="00DA5FBF"/>
    <w:rsid w:val="00DD19B5"/>
    <w:rsid w:val="00DE4A6E"/>
    <w:rsid w:val="00DE6204"/>
    <w:rsid w:val="00DF0A17"/>
    <w:rsid w:val="00DF1CB0"/>
    <w:rsid w:val="00E10F40"/>
    <w:rsid w:val="00E16F8D"/>
    <w:rsid w:val="00E20497"/>
    <w:rsid w:val="00E26433"/>
    <w:rsid w:val="00E42260"/>
    <w:rsid w:val="00E443DD"/>
    <w:rsid w:val="00E45C4A"/>
    <w:rsid w:val="00E461D7"/>
    <w:rsid w:val="00E5092D"/>
    <w:rsid w:val="00E563B1"/>
    <w:rsid w:val="00E63E25"/>
    <w:rsid w:val="00E67BD2"/>
    <w:rsid w:val="00E73BC2"/>
    <w:rsid w:val="00E779BA"/>
    <w:rsid w:val="00E87022"/>
    <w:rsid w:val="00E9551D"/>
    <w:rsid w:val="00EB0BD6"/>
    <w:rsid w:val="00EC2DF5"/>
    <w:rsid w:val="00EC687E"/>
    <w:rsid w:val="00ED1234"/>
    <w:rsid w:val="00ED362F"/>
    <w:rsid w:val="00EE1435"/>
    <w:rsid w:val="00EE6AB2"/>
    <w:rsid w:val="00EF40E7"/>
    <w:rsid w:val="00F17642"/>
    <w:rsid w:val="00F30282"/>
    <w:rsid w:val="00F31AC1"/>
    <w:rsid w:val="00F31EA2"/>
    <w:rsid w:val="00F35E9E"/>
    <w:rsid w:val="00F6386C"/>
    <w:rsid w:val="00F74D44"/>
    <w:rsid w:val="00F76730"/>
    <w:rsid w:val="00F838BC"/>
    <w:rsid w:val="00F9126C"/>
    <w:rsid w:val="00F921F9"/>
    <w:rsid w:val="00FA7782"/>
    <w:rsid w:val="00FB1B04"/>
    <w:rsid w:val="00FB6475"/>
    <w:rsid w:val="00FC0B9B"/>
    <w:rsid w:val="00FC1C2A"/>
    <w:rsid w:val="00FD2306"/>
    <w:rsid w:val="00FD5358"/>
    <w:rsid w:val="00FD59BF"/>
    <w:rsid w:val="00FD7370"/>
    <w:rsid w:val="00FE0CD6"/>
    <w:rsid w:val="00FE3777"/>
    <w:rsid w:val="00FF3102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5:docId w15:val="{5C0D609F-C5EC-440C-BE5B-610C0BE5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0A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B20A3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5E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5E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5E9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5E9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5E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B20A3"/>
    <w:rPr>
      <w:rFonts w:ascii="Arial" w:eastAsia="Times New Roman" w:hAnsi="Arial" w:cs="Arial"/>
      <w:b/>
      <w:bCs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CB20A3"/>
    <w:rPr>
      <w:rFonts w:ascii="Arial" w:hAnsi="Arial" w:cs="Arial"/>
      <w:b/>
      <w:bCs/>
      <w:sz w:val="22"/>
    </w:rPr>
  </w:style>
  <w:style w:type="character" w:customStyle="1" w:styleId="BodyTextChar">
    <w:name w:val="Body Text Char"/>
    <w:link w:val="BodyText"/>
    <w:rsid w:val="00CB20A3"/>
    <w:rPr>
      <w:rFonts w:ascii="Arial" w:eastAsia="Times New Roman" w:hAnsi="Arial" w:cs="Arial"/>
      <w:b/>
      <w:bCs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CB20A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B20A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CB20A3"/>
  </w:style>
  <w:style w:type="character" w:styleId="Hyperlink">
    <w:name w:val="Hyperlink"/>
    <w:rsid w:val="00CB20A3"/>
    <w:rPr>
      <w:color w:val="0000FF"/>
      <w:u w:val="single"/>
    </w:rPr>
  </w:style>
  <w:style w:type="paragraph" w:styleId="BodyText2">
    <w:name w:val="Body Text 2"/>
    <w:basedOn w:val="Normal"/>
    <w:link w:val="BodyText2Char"/>
    <w:rsid w:val="00CB20A3"/>
    <w:pPr>
      <w:jc w:val="both"/>
    </w:pPr>
    <w:rPr>
      <w:rFonts w:ascii="Arial" w:hAnsi="Arial" w:cs="Arial"/>
      <w:b/>
      <w:bCs/>
      <w:sz w:val="22"/>
    </w:rPr>
  </w:style>
  <w:style w:type="character" w:customStyle="1" w:styleId="BodyText2Char">
    <w:name w:val="Body Text 2 Char"/>
    <w:link w:val="BodyText2"/>
    <w:rsid w:val="00CB20A3"/>
    <w:rPr>
      <w:rFonts w:ascii="Arial" w:eastAsia="Times New Roman" w:hAnsi="Arial" w:cs="Arial"/>
      <w:b/>
      <w:bCs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CB20A3"/>
    <w:pPr>
      <w:tabs>
        <w:tab w:val="left" w:pos="1080"/>
      </w:tabs>
      <w:spacing w:line="276" w:lineRule="auto"/>
      <w:ind w:left="1080" w:hanging="720"/>
    </w:pPr>
    <w:rPr>
      <w:rFonts w:ascii="Arial" w:hAnsi="Arial" w:cs="Arial"/>
      <w:sz w:val="20"/>
      <w:szCs w:val="20"/>
    </w:rPr>
  </w:style>
  <w:style w:type="character" w:customStyle="1" w:styleId="BodyTextIndent3Char">
    <w:name w:val="Body Text Indent 3 Char"/>
    <w:link w:val="BodyTextIndent3"/>
    <w:rsid w:val="00CB20A3"/>
    <w:rPr>
      <w:rFonts w:ascii="Arial" w:eastAsia="Times New Roma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0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20A3"/>
    <w:rPr>
      <w:rFonts w:ascii="Tahoma" w:eastAsia="Times New Roman" w:hAnsi="Tahoma" w:cs="Tahoma"/>
      <w:sz w:val="16"/>
      <w:szCs w:val="16"/>
      <w:lang w:val="en-GB"/>
    </w:rPr>
  </w:style>
  <w:style w:type="character" w:styleId="Strong">
    <w:name w:val="Strong"/>
    <w:uiPriority w:val="22"/>
    <w:qFormat/>
    <w:rsid w:val="008D3492"/>
    <w:rPr>
      <w:b/>
      <w:bCs/>
    </w:rPr>
  </w:style>
  <w:style w:type="table" w:styleId="TableGrid">
    <w:name w:val="Table Grid"/>
    <w:basedOn w:val="TableNormal"/>
    <w:uiPriority w:val="59"/>
    <w:rsid w:val="000E2E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20C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C20C3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CommentReference">
    <w:name w:val="annotation reference"/>
    <w:uiPriority w:val="99"/>
    <w:semiHidden/>
    <w:unhideWhenUsed/>
    <w:rsid w:val="00312A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2A67"/>
    <w:rPr>
      <w:rFonts w:ascii="Calibri" w:hAnsi="Calibri"/>
      <w:sz w:val="20"/>
      <w:szCs w:val="20"/>
      <w:lang w:val="en-ZA" w:eastAsia="en-ZA"/>
    </w:rPr>
  </w:style>
  <w:style w:type="character" w:customStyle="1" w:styleId="CommentTextChar">
    <w:name w:val="Comment Text Char"/>
    <w:link w:val="CommentText"/>
    <w:uiPriority w:val="99"/>
    <w:rsid w:val="00312A67"/>
    <w:rPr>
      <w:rFonts w:eastAsia="Times New Roman"/>
    </w:rPr>
  </w:style>
  <w:style w:type="paragraph" w:styleId="NoSpacing">
    <w:name w:val="No Spacing"/>
    <w:link w:val="NoSpacingChar"/>
    <w:uiPriority w:val="1"/>
    <w:qFormat/>
    <w:rsid w:val="0071790C"/>
    <w:rPr>
      <w:rFonts w:eastAsia="MS Mincho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71790C"/>
    <w:rPr>
      <w:rFonts w:eastAsia="MS Mincho" w:cs="Arial"/>
      <w:sz w:val="22"/>
      <w:szCs w:val="22"/>
      <w:lang w:val="en-US" w:eastAsia="ja-JP"/>
    </w:rPr>
  </w:style>
  <w:style w:type="paragraph" w:styleId="NormalWeb">
    <w:name w:val="Normal (Web)"/>
    <w:basedOn w:val="Normal"/>
    <w:uiPriority w:val="99"/>
    <w:unhideWhenUsed/>
    <w:rsid w:val="00C078FF"/>
    <w:pPr>
      <w:spacing w:before="100" w:beforeAutospacing="1" w:after="100" w:afterAutospacing="1"/>
    </w:pPr>
    <w:rPr>
      <w:lang w:val="en-ZA" w:eastAsia="en-ZA"/>
    </w:rPr>
  </w:style>
  <w:style w:type="paragraph" w:customStyle="1" w:styleId="BasicParagraph">
    <w:name w:val="[Basic Paragraph]"/>
    <w:basedOn w:val="Normal"/>
    <w:uiPriority w:val="99"/>
    <w:rsid w:val="00C06472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Gotham Light" w:eastAsia="Calibri" w:hAnsi="Gotham Light" w:cs="Gotham Light"/>
      <w:color w:val="000000"/>
      <w:spacing w:val="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B62"/>
    <w:rPr>
      <w:rFonts w:ascii="Times New Roman" w:hAnsi="Times New Roman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120B62"/>
    <w:rPr>
      <w:rFonts w:ascii="Times New Roman" w:eastAsia="Times New Roman" w:hAnsi="Times New Roman"/>
      <w:b/>
      <w:bCs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64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B6475"/>
    <w:rPr>
      <w:rFonts w:ascii="Times New Roman" w:eastAsia="Times New Roman" w:hAnsi="Times New Roman"/>
      <w:lang w:val="en-GB" w:eastAsia="en-US"/>
    </w:rPr>
  </w:style>
  <w:style w:type="character" w:styleId="FootnoteReference">
    <w:name w:val="footnote reference"/>
    <w:uiPriority w:val="99"/>
    <w:semiHidden/>
    <w:unhideWhenUsed/>
    <w:rsid w:val="00FB6475"/>
    <w:rPr>
      <w:vertAlign w:val="superscript"/>
    </w:rPr>
  </w:style>
  <w:style w:type="character" w:customStyle="1" w:styleId="Heading2Char">
    <w:name w:val="Heading 2 Char"/>
    <w:link w:val="Heading2"/>
    <w:uiPriority w:val="9"/>
    <w:rsid w:val="00F35E9E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uiPriority w:val="9"/>
    <w:rsid w:val="00F35E9E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uiPriority w:val="9"/>
    <w:rsid w:val="00F35E9E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uiPriority w:val="9"/>
    <w:rsid w:val="00F35E9E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uiPriority w:val="9"/>
    <w:rsid w:val="00F35E9E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table" w:styleId="MediumGrid1">
    <w:name w:val="Medium Grid 1"/>
    <w:basedOn w:val="TableNormal"/>
    <w:uiPriority w:val="67"/>
    <w:rsid w:val="00225CD8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TableGrid1">
    <w:name w:val="Table Grid1"/>
    <w:basedOn w:val="TableNormal"/>
    <w:next w:val="TableGrid"/>
    <w:uiPriority w:val="59"/>
    <w:rsid w:val="00FD59BF"/>
    <w:rPr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706053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9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ma\AppData\Local\Temp\Temp1_Fwd%20Municipal%20Pro-Forma%20Templates.zip\T1.%20Pre-consultation%20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638C9-860E-44AD-A655-8481B1BC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T1. Pre-consultation application form</Template>
  <TotalTime>18</TotalTime>
  <Pages>12</Pages>
  <Words>2839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Uthungulu District Municipality</Company>
  <LinksUpToDate>false</LinksUpToDate>
  <CharactersWithSpaces>18985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 du Plessis</dc:creator>
  <cp:keywords/>
  <dc:description/>
  <cp:lastModifiedBy>Elma du Plessis</cp:lastModifiedBy>
  <cp:revision>6</cp:revision>
  <cp:lastPrinted>2015-09-16T07:47:00Z</cp:lastPrinted>
  <dcterms:created xsi:type="dcterms:W3CDTF">2015-07-27T10:13:00Z</dcterms:created>
  <dcterms:modified xsi:type="dcterms:W3CDTF">2015-09-16T07:47:00Z</dcterms:modified>
</cp:coreProperties>
</file>