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1A3FA8" w:rsidRPr="001A609E" w:rsidTr="00706053">
        <w:tc>
          <w:tcPr>
            <w:tcW w:w="1072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2758BC" w:rsidRDefault="0027537C" w:rsidP="00D418DD">
            <w:pPr>
              <w:pStyle w:val="Heading4"/>
              <w:jc w:val="right"/>
            </w:pPr>
            <w:bookmarkStart w:id="0" w:name="_GoBack"/>
            <w:bookmarkEnd w:id="0"/>
            <w:r w:rsidRPr="00224007">
              <w:rPr>
                <w:noProof/>
                <w:lang w:val="en-ZA" w:eastAsia="en-ZA"/>
              </w:rPr>
              <w:drawing>
                <wp:anchor distT="0" distB="0" distL="114300" distR="114300" simplePos="0" relativeHeight="251658240" behindDoc="0" locked="0" layoutInCell="1" allowOverlap="1" wp14:anchorId="6D4177A2" wp14:editId="03977DF0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-9525</wp:posOffset>
                  </wp:positionV>
                  <wp:extent cx="1385512" cy="1276350"/>
                  <wp:effectExtent l="0" t="0" r="5715" b="0"/>
                  <wp:wrapNone/>
                  <wp:docPr id="61" name="Picture 61" descr="Picture%2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%2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12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8DD" w:rsidRDefault="00D418DD" w:rsidP="00D418DD"/>
          <w:p w:rsidR="00D418DD" w:rsidRPr="00D418DD" w:rsidRDefault="00D418DD" w:rsidP="00D418DD"/>
          <w:p w:rsidR="002758BC" w:rsidRDefault="002758BC" w:rsidP="002758BC">
            <w:pPr>
              <w:pStyle w:val="Heading4"/>
            </w:pPr>
          </w:p>
          <w:p w:rsidR="0027537C" w:rsidRDefault="0027537C" w:rsidP="002758BC">
            <w:pPr>
              <w:pStyle w:val="NoSpacing"/>
              <w:jc w:val="center"/>
              <w:rPr>
                <w:b/>
                <w:bCs/>
                <w:sz w:val="30"/>
                <w:szCs w:val="30"/>
                <w:lang w:val="en-ZA"/>
              </w:rPr>
            </w:pPr>
          </w:p>
          <w:p w:rsidR="002758BC" w:rsidRPr="0071141A" w:rsidRDefault="002758BC" w:rsidP="002758BC">
            <w:pPr>
              <w:pStyle w:val="NoSpacing"/>
              <w:jc w:val="center"/>
              <w:rPr>
                <w:rFonts w:ascii="Arial" w:hAnsi="Arial"/>
                <w:b/>
                <w:bCs/>
                <w:sz w:val="24"/>
                <w:szCs w:val="24"/>
                <w:lang w:val="en-ZA"/>
              </w:rPr>
            </w:pPr>
            <w:r w:rsidRPr="0071141A">
              <w:rPr>
                <w:rFonts w:ascii="Arial" w:hAnsi="Arial"/>
                <w:b/>
                <w:bCs/>
                <w:sz w:val="24"/>
                <w:szCs w:val="24"/>
                <w:lang w:val="en-ZA"/>
              </w:rPr>
              <w:t>BEAUFORT-WES(T)</w:t>
            </w:r>
          </w:p>
          <w:p w:rsidR="002758BC" w:rsidRPr="0071141A" w:rsidRDefault="002758BC" w:rsidP="002758BC">
            <w:pPr>
              <w:pStyle w:val="NoSpacing"/>
              <w:jc w:val="center"/>
              <w:rPr>
                <w:rFonts w:ascii="Arial" w:hAnsi="Arial"/>
                <w:b/>
                <w:bCs/>
                <w:sz w:val="24"/>
                <w:szCs w:val="24"/>
                <w:lang w:val="en-ZA"/>
              </w:rPr>
            </w:pPr>
            <w:r w:rsidRPr="0071141A">
              <w:rPr>
                <w:rFonts w:ascii="Arial" w:hAnsi="Arial"/>
                <w:b/>
                <w:bCs/>
                <w:sz w:val="24"/>
                <w:szCs w:val="24"/>
                <w:lang w:val="en-ZA"/>
              </w:rPr>
              <w:t>MUNISIPALITEIT // MUNICIPALITY</w:t>
            </w:r>
          </w:p>
          <w:p w:rsidR="00FB6475" w:rsidRPr="001A609E" w:rsidRDefault="00FB6475" w:rsidP="0027537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8F2ECB" w:rsidRPr="001A609E" w:rsidTr="00F76730">
        <w:tc>
          <w:tcPr>
            <w:tcW w:w="10728" w:type="dxa"/>
            <w:shd w:val="clear" w:color="auto" w:fill="BFBFBF"/>
          </w:tcPr>
          <w:p w:rsidR="008F2ECB" w:rsidRDefault="008F2ECB" w:rsidP="008F2EC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F2ECB" w:rsidRPr="00706053" w:rsidRDefault="008F2ECB" w:rsidP="008F2ECB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06053">
              <w:rPr>
                <w:rFonts w:ascii="Century Gothic" w:hAnsi="Century Gothic"/>
                <w:b/>
                <w:sz w:val="22"/>
                <w:szCs w:val="22"/>
              </w:rPr>
              <w:t xml:space="preserve">LAND </w:t>
            </w:r>
            <w:r w:rsidR="004D3F30">
              <w:rPr>
                <w:rFonts w:ascii="Century Gothic" w:hAnsi="Century Gothic"/>
                <w:b/>
                <w:sz w:val="22"/>
                <w:szCs w:val="22"/>
              </w:rPr>
              <w:t>USE PLANNING</w:t>
            </w:r>
            <w:r w:rsidRPr="00706053">
              <w:rPr>
                <w:rFonts w:ascii="Century Gothic" w:hAnsi="Century Gothic"/>
                <w:b/>
                <w:sz w:val="22"/>
                <w:szCs w:val="22"/>
              </w:rPr>
              <w:t xml:space="preserve"> PRE-APPLICATION CONSULTATION FORM</w:t>
            </w:r>
          </w:p>
          <w:p w:rsidR="008F2ECB" w:rsidRPr="001A609E" w:rsidRDefault="008F2ECB" w:rsidP="001A609E">
            <w:pPr>
              <w:tabs>
                <w:tab w:val="left" w:pos="6820"/>
              </w:tabs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:rsidR="008F2ECB" w:rsidRPr="009E5A96" w:rsidRDefault="008F2ECB" w:rsidP="0071790C">
      <w:pPr>
        <w:jc w:val="center"/>
        <w:rPr>
          <w:rFonts w:ascii="Century Gothic" w:hAnsi="Century Gothic"/>
          <w:b/>
          <w:sz w:val="32"/>
          <w:szCs w:val="32"/>
        </w:rPr>
      </w:pPr>
    </w:p>
    <w:p w:rsidR="00036875" w:rsidRPr="00706053" w:rsidRDefault="00B56037" w:rsidP="00706053">
      <w:pPr>
        <w:pStyle w:val="BodyText"/>
        <w:spacing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KINDLY</w:t>
      </w:r>
      <w:r w:rsidR="00385A4C" w:rsidRPr="00706053">
        <w:rPr>
          <w:rFonts w:ascii="Century Gothic" w:hAnsi="Century Gothic"/>
          <w:sz w:val="20"/>
          <w:szCs w:val="20"/>
        </w:rPr>
        <w:t xml:space="preserve"> NOTE:</w:t>
      </w:r>
    </w:p>
    <w:p w:rsidR="006724BE" w:rsidRPr="00706053" w:rsidRDefault="00385A4C" w:rsidP="00706053">
      <w:pPr>
        <w:pStyle w:val="BodyText"/>
        <w:tabs>
          <w:tab w:val="left" w:pos="0"/>
        </w:tabs>
        <w:spacing w:line="360" w:lineRule="auto"/>
        <w:ind w:right="565"/>
        <w:jc w:val="center"/>
        <w:rPr>
          <w:rFonts w:ascii="Century Gothic" w:hAnsi="Century Gothic"/>
          <w:sz w:val="20"/>
          <w:szCs w:val="20"/>
        </w:rPr>
      </w:pPr>
      <w:r w:rsidRPr="00706053">
        <w:rPr>
          <w:rFonts w:ascii="Century Gothic" w:hAnsi="Century Gothic"/>
          <w:b w:val="0"/>
          <w:i/>
          <w:sz w:val="20"/>
          <w:szCs w:val="20"/>
        </w:rPr>
        <w:t>P</w:t>
      </w:r>
      <w:r w:rsidR="00F76730" w:rsidRPr="00706053">
        <w:rPr>
          <w:rFonts w:ascii="Century Gothic" w:hAnsi="Century Gothic"/>
          <w:b w:val="0"/>
          <w:i/>
          <w:sz w:val="20"/>
          <w:szCs w:val="20"/>
        </w:rPr>
        <w:t>re</w:t>
      </w:r>
      <w:r w:rsidRPr="00706053">
        <w:rPr>
          <w:rFonts w:ascii="Century Gothic" w:hAnsi="Century Gothic"/>
          <w:b w:val="0"/>
          <w:i/>
          <w:sz w:val="20"/>
          <w:szCs w:val="20"/>
        </w:rPr>
        <w:t>-</w:t>
      </w:r>
      <w:r w:rsidR="00F76730" w:rsidRPr="00706053">
        <w:rPr>
          <w:rFonts w:ascii="Century Gothic" w:hAnsi="Century Gothic"/>
          <w:b w:val="0"/>
          <w:i/>
          <w:sz w:val="20"/>
          <w:szCs w:val="20"/>
        </w:rPr>
        <w:t xml:space="preserve">application consultation is an advisory session and does not in any way pre-empt the outcome of any future application which may be submitted to the Municipality. </w:t>
      </w:r>
    </w:p>
    <w:p w:rsidR="006724BE" w:rsidRPr="009E5A96" w:rsidRDefault="006724BE" w:rsidP="00FA7782">
      <w:pPr>
        <w:pStyle w:val="BodyText"/>
        <w:shd w:val="clear" w:color="auto" w:fill="FFFFFF" w:themeFill="background1"/>
        <w:jc w:val="both"/>
        <w:rPr>
          <w:rFonts w:ascii="Century Gothic" w:hAnsi="Century Gothic"/>
          <w:sz w:val="24"/>
        </w:rPr>
      </w:pPr>
    </w:p>
    <w:p w:rsidR="00036875" w:rsidRPr="00706053" w:rsidRDefault="001C033F" w:rsidP="00FA778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BFBFBF" w:themeFill="background1" w:themeFillShade="BF"/>
        <w:spacing w:line="360" w:lineRule="auto"/>
        <w:ind w:right="281"/>
        <w:jc w:val="both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t xml:space="preserve">PART </w:t>
      </w:r>
      <w:r w:rsidR="006724BE" w:rsidRPr="00706053">
        <w:rPr>
          <w:rFonts w:ascii="Century Gothic" w:hAnsi="Century Gothic"/>
          <w:szCs w:val="22"/>
        </w:rPr>
        <w:t>A</w:t>
      </w:r>
      <w:r w:rsidR="00C06472" w:rsidRPr="00706053">
        <w:rPr>
          <w:rFonts w:ascii="Century Gothic" w:hAnsi="Century Gothic"/>
          <w:szCs w:val="22"/>
        </w:rPr>
        <w:t>: PARTICULARS</w:t>
      </w:r>
    </w:p>
    <w:p w:rsidR="003756B7" w:rsidRPr="009E5A96" w:rsidRDefault="003756B7" w:rsidP="00FA7782">
      <w:pPr>
        <w:pStyle w:val="BodyText"/>
        <w:shd w:val="clear" w:color="auto" w:fill="FFFFFF" w:themeFill="background1"/>
        <w:spacing w:line="360" w:lineRule="auto"/>
        <w:ind w:right="281"/>
        <w:jc w:val="both"/>
        <w:rPr>
          <w:rFonts w:ascii="Century Gothic" w:hAnsi="Century Gothic"/>
          <w:b w:val="0"/>
          <w:szCs w:val="22"/>
        </w:rPr>
      </w:pPr>
    </w:p>
    <w:p w:rsidR="00884D12" w:rsidRPr="000B59E5" w:rsidRDefault="00884D12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r w:rsidRPr="000B59E5">
        <w:rPr>
          <w:rFonts w:ascii="Century Gothic" w:hAnsi="Century Gothic"/>
          <w:b w:val="0"/>
          <w:sz w:val="20"/>
          <w:szCs w:val="20"/>
        </w:rPr>
        <w:t>Reference number: __________________________________________________________________________________</w:t>
      </w:r>
    </w:p>
    <w:p w:rsidR="00884D12" w:rsidRPr="00D237C3" w:rsidRDefault="00884D12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</w:p>
    <w:p w:rsidR="0071790C" w:rsidRPr="00706053" w:rsidRDefault="009E5A96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P</w:t>
      </w:r>
      <w:r w:rsidR="00197B3A" w:rsidRPr="00706053">
        <w:rPr>
          <w:rFonts w:ascii="Century Gothic" w:hAnsi="Century Gothic"/>
          <w:b w:val="0"/>
          <w:sz w:val="20"/>
          <w:szCs w:val="20"/>
        </w:rPr>
        <w:t>urpose of consultation</w:t>
      </w:r>
      <w:r w:rsidRPr="00706053">
        <w:rPr>
          <w:rFonts w:ascii="Century Gothic" w:hAnsi="Century Gothic"/>
          <w:b w:val="0"/>
          <w:sz w:val="20"/>
          <w:szCs w:val="20"/>
        </w:rPr>
        <w:t xml:space="preserve">: </w:t>
      </w:r>
      <w:r w:rsidR="00F76730" w:rsidRPr="00706053">
        <w:rPr>
          <w:rFonts w:ascii="Century Gothic" w:hAnsi="Century Gothic"/>
          <w:b w:val="0"/>
          <w:sz w:val="20"/>
          <w:szCs w:val="20"/>
        </w:rPr>
        <w:t>_________</w:t>
      </w:r>
      <w:r w:rsidR="00197B3A" w:rsidRPr="00706053">
        <w:rPr>
          <w:rFonts w:ascii="Century Gothic" w:hAnsi="Century Gothic"/>
          <w:b w:val="0"/>
          <w:sz w:val="20"/>
          <w:szCs w:val="20"/>
        </w:rPr>
        <w:t>______</w:t>
      </w:r>
      <w:r w:rsidR="0071790C" w:rsidRPr="00706053">
        <w:rPr>
          <w:rFonts w:ascii="Century Gothic" w:hAnsi="Century Gothic"/>
          <w:b w:val="0"/>
          <w:sz w:val="20"/>
          <w:szCs w:val="20"/>
        </w:rPr>
        <w:t>________________________________________________</w:t>
      </w:r>
      <w:r w:rsidR="006724BE" w:rsidRPr="00706053">
        <w:rPr>
          <w:rFonts w:ascii="Century Gothic" w:hAnsi="Century Gothic"/>
          <w:b w:val="0"/>
          <w:sz w:val="20"/>
          <w:szCs w:val="20"/>
        </w:rPr>
        <w:t>_______</w:t>
      </w:r>
      <w:r w:rsidR="001A66E2" w:rsidRPr="00706053">
        <w:rPr>
          <w:rFonts w:ascii="Century Gothic" w:hAnsi="Century Gothic"/>
          <w:b w:val="0"/>
          <w:sz w:val="20"/>
          <w:szCs w:val="20"/>
        </w:rPr>
        <w:t>_</w:t>
      </w:r>
      <w:r w:rsidRPr="00706053">
        <w:rPr>
          <w:rFonts w:ascii="Century Gothic" w:hAnsi="Century Gothic"/>
          <w:b w:val="0"/>
          <w:sz w:val="20"/>
          <w:szCs w:val="20"/>
        </w:rPr>
        <w:t>_______</w:t>
      </w:r>
    </w:p>
    <w:p w:rsidR="003756B7" w:rsidRPr="00706053" w:rsidRDefault="003756B7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</w:p>
    <w:p w:rsidR="0071790C" w:rsidRPr="00706053" w:rsidRDefault="0071790C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B</w:t>
      </w:r>
      <w:r w:rsidR="00197B3A" w:rsidRPr="00706053">
        <w:rPr>
          <w:rFonts w:ascii="Century Gothic" w:hAnsi="Century Gothic"/>
          <w:b w:val="0"/>
          <w:sz w:val="20"/>
          <w:szCs w:val="20"/>
        </w:rPr>
        <w:t>rief proposal</w:t>
      </w:r>
      <w:r w:rsidRPr="00706053">
        <w:rPr>
          <w:rFonts w:ascii="Century Gothic" w:hAnsi="Century Gothic"/>
          <w:b w:val="0"/>
          <w:sz w:val="20"/>
          <w:szCs w:val="20"/>
        </w:rPr>
        <w:t>:</w:t>
      </w:r>
      <w:r w:rsidR="00C06472" w:rsidRPr="00706053">
        <w:rPr>
          <w:rFonts w:ascii="Century Gothic" w:hAnsi="Century Gothic"/>
          <w:b w:val="0"/>
          <w:sz w:val="20"/>
          <w:szCs w:val="20"/>
        </w:rPr>
        <w:t xml:space="preserve"> </w:t>
      </w:r>
      <w:r w:rsidR="00F76730" w:rsidRPr="00706053">
        <w:rPr>
          <w:rFonts w:ascii="Century Gothic" w:hAnsi="Century Gothic"/>
          <w:b w:val="0"/>
          <w:sz w:val="20"/>
          <w:szCs w:val="20"/>
        </w:rPr>
        <w:t>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</w:t>
      </w:r>
      <w:r w:rsidR="00060864" w:rsidRPr="00706053">
        <w:rPr>
          <w:rFonts w:ascii="Century Gothic" w:hAnsi="Century Gothic"/>
          <w:b w:val="0"/>
          <w:sz w:val="20"/>
          <w:szCs w:val="20"/>
        </w:rPr>
        <w:t>_</w:t>
      </w:r>
      <w:r w:rsidR="00C06472" w:rsidRPr="00706053">
        <w:rPr>
          <w:rFonts w:ascii="Century Gothic" w:hAnsi="Century Gothic"/>
          <w:b w:val="0"/>
          <w:sz w:val="20"/>
          <w:szCs w:val="20"/>
        </w:rPr>
        <w:t>_______</w:t>
      </w:r>
    </w:p>
    <w:p w:rsidR="003756B7" w:rsidRPr="00706053" w:rsidRDefault="003756B7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</w:p>
    <w:p w:rsidR="0071790C" w:rsidRPr="00706053" w:rsidRDefault="0071790C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proofErr w:type="gramStart"/>
      <w:r w:rsidRPr="00706053">
        <w:rPr>
          <w:rFonts w:ascii="Century Gothic" w:hAnsi="Century Gothic"/>
          <w:b w:val="0"/>
          <w:sz w:val="20"/>
          <w:szCs w:val="20"/>
        </w:rPr>
        <w:t>P</w:t>
      </w:r>
      <w:r w:rsidR="00197B3A" w:rsidRPr="00706053">
        <w:rPr>
          <w:rFonts w:ascii="Century Gothic" w:hAnsi="Century Gothic"/>
          <w:b w:val="0"/>
          <w:sz w:val="20"/>
          <w:szCs w:val="20"/>
        </w:rPr>
        <w:t>roperty(</w:t>
      </w:r>
      <w:proofErr w:type="spellStart"/>
      <w:proofErr w:type="gramEnd"/>
      <w:r w:rsidR="00197B3A" w:rsidRPr="00706053">
        <w:rPr>
          <w:rFonts w:ascii="Century Gothic" w:hAnsi="Century Gothic"/>
          <w:b w:val="0"/>
          <w:sz w:val="20"/>
          <w:szCs w:val="20"/>
        </w:rPr>
        <w:t>ies</w:t>
      </w:r>
      <w:proofErr w:type="spellEnd"/>
      <w:r w:rsidR="00197B3A" w:rsidRPr="00706053">
        <w:rPr>
          <w:rFonts w:ascii="Century Gothic" w:hAnsi="Century Gothic"/>
          <w:b w:val="0"/>
          <w:sz w:val="20"/>
          <w:szCs w:val="20"/>
        </w:rPr>
        <w:t>) description</w:t>
      </w:r>
      <w:r w:rsidRPr="00706053">
        <w:rPr>
          <w:rFonts w:ascii="Century Gothic" w:hAnsi="Century Gothic"/>
          <w:b w:val="0"/>
          <w:sz w:val="20"/>
          <w:szCs w:val="20"/>
        </w:rPr>
        <w:t>:</w:t>
      </w:r>
      <w:r w:rsidR="00F76730" w:rsidRPr="00706053">
        <w:rPr>
          <w:rFonts w:ascii="Century Gothic" w:hAnsi="Century Gothic"/>
          <w:b w:val="0"/>
          <w:sz w:val="20"/>
          <w:szCs w:val="20"/>
        </w:rPr>
        <w:t xml:space="preserve"> 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</w:t>
      </w:r>
      <w:r w:rsidR="006724BE" w:rsidRPr="00706053">
        <w:rPr>
          <w:rFonts w:ascii="Century Gothic" w:hAnsi="Century Gothic"/>
          <w:b w:val="0"/>
          <w:sz w:val="20"/>
          <w:szCs w:val="20"/>
        </w:rPr>
        <w:t>_____________</w:t>
      </w:r>
      <w:r w:rsidR="001A66E2" w:rsidRPr="00706053">
        <w:rPr>
          <w:rFonts w:ascii="Century Gothic" w:hAnsi="Century Gothic"/>
          <w:b w:val="0"/>
          <w:sz w:val="20"/>
          <w:szCs w:val="20"/>
        </w:rPr>
        <w:t>_</w:t>
      </w:r>
      <w:r w:rsidR="00C06472" w:rsidRPr="00706053">
        <w:rPr>
          <w:rFonts w:ascii="Century Gothic" w:hAnsi="Century Gothic"/>
          <w:b w:val="0"/>
          <w:sz w:val="20"/>
          <w:szCs w:val="20"/>
        </w:rPr>
        <w:t>_____</w:t>
      </w:r>
    </w:p>
    <w:p w:rsidR="003756B7" w:rsidRPr="00706053" w:rsidRDefault="003756B7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</w:p>
    <w:p w:rsidR="0071790C" w:rsidRPr="00706053" w:rsidRDefault="0071790C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D</w:t>
      </w:r>
      <w:r w:rsidR="00197B3A" w:rsidRPr="00706053">
        <w:rPr>
          <w:rFonts w:ascii="Century Gothic" w:hAnsi="Century Gothic"/>
          <w:b w:val="0"/>
          <w:sz w:val="20"/>
          <w:szCs w:val="20"/>
        </w:rPr>
        <w:t>ate</w:t>
      </w:r>
      <w:r w:rsidR="00F76730" w:rsidRPr="00706053">
        <w:rPr>
          <w:rFonts w:ascii="Century Gothic" w:hAnsi="Century Gothic"/>
          <w:b w:val="0"/>
          <w:sz w:val="20"/>
          <w:szCs w:val="20"/>
        </w:rPr>
        <w:t>: ________</w:t>
      </w:r>
      <w:r w:rsidR="001F0053" w:rsidRPr="00706053">
        <w:rPr>
          <w:rFonts w:ascii="Century Gothic" w:hAnsi="Century Gothic"/>
          <w:b w:val="0"/>
          <w:sz w:val="20"/>
          <w:szCs w:val="20"/>
        </w:rPr>
        <w:t>_____</w:t>
      </w:r>
      <w:r w:rsidR="009E5A96" w:rsidRPr="00706053">
        <w:rPr>
          <w:rFonts w:ascii="Century Gothic" w:hAnsi="Century Gothic"/>
          <w:b w:val="0"/>
          <w:sz w:val="20"/>
          <w:szCs w:val="20"/>
        </w:rPr>
        <w:t>____</w:t>
      </w:r>
      <w:r w:rsidR="001F0053" w:rsidRPr="00706053">
        <w:rPr>
          <w:rFonts w:ascii="Century Gothic" w:hAnsi="Century Gothic"/>
          <w:b w:val="0"/>
          <w:sz w:val="20"/>
          <w:szCs w:val="20"/>
        </w:rPr>
        <w:t>_________</w:t>
      </w:r>
      <w:r w:rsidR="00C06472"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</w:t>
      </w:r>
    </w:p>
    <w:p w:rsidR="0071790C" w:rsidRPr="00706053" w:rsidRDefault="0071790C" w:rsidP="000B59E5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71790C" w:rsidRPr="00706053" w:rsidRDefault="0071790C" w:rsidP="00D237C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A</w:t>
      </w:r>
      <w:r w:rsidR="00197B3A" w:rsidRPr="00706053">
        <w:rPr>
          <w:rFonts w:ascii="Century Gothic" w:hAnsi="Century Gothic"/>
          <w:b w:val="0"/>
          <w:sz w:val="20"/>
          <w:szCs w:val="20"/>
        </w:rPr>
        <w:t>ttendees</w:t>
      </w:r>
      <w:r w:rsidRPr="00706053">
        <w:rPr>
          <w:rFonts w:ascii="Century Gothic" w:hAnsi="Century Gothic"/>
          <w:b w:val="0"/>
          <w:sz w:val="20"/>
          <w:szCs w:val="20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2013"/>
        <w:gridCol w:w="2013"/>
        <w:gridCol w:w="2013"/>
        <w:gridCol w:w="2985"/>
      </w:tblGrid>
      <w:tr w:rsidR="00372252" w:rsidRPr="00706053" w:rsidTr="00706053">
        <w:tc>
          <w:tcPr>
            <w:tcW w:w="1596" w:type="dxa"/>
            <w:shd w:val="clear" w:color="auto" w:fill="D9D9D9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D9D9D9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N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ame</w:t>
            </w:r>
            <w:r w:rsidRPr="00706053">
              <w:rPr>
                <w:rFonts w:ascii="Century Gothic" w:hAnsi="Century Gothic"/>
                <w:sz w:val="20"/>
                <w:szCs w:val="20"/>
              </w:rPr>
              <w:t xml:space="preserve"> &amp; 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Surname</w:t>
            </w:r>
          </w:p>
        </w:tc>
        <w:tc>
          <w:tcPr>
            <w:tcW w:w="2013" w:type="dxa"/>
            <w:shd w:val="clear" w:color="auto" w:fill="D9D9D9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O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rganisation</w:t>
            </w:r>
          </w:p>
        </w:tc>
        <w:tc>
          <w:tcPr>
            <w:tcW w:w="2013" w:type="dxa"/>
            <w:shd w:val="clear" w:color="auto" w:fill="D9D9D9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C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ontact Number</w:t>
            </w:r>
          </w:p>
        </w:tc>
        <w:tc>
          <w:tcPr>
            <w:tcW w:w="2985" w:type="dxa"/>
            <w:shd w:val="clear" w:color="auto" w:fill="D9D9D9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E-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mail</w:t>
            </w:r>
          </w:p>
        </w:tc>
      </w:tr>
      <w:tr w:rsidR="00372252" w:rsidRPr="00706053" w:rsidTr="00706053">
        <w:trPr>
          <w:trHeight w:val="284"/>
        </w:trPr>
        <w:tc>
          <w:tcPr>
            <w:tcW w:w="1596" w:type="dxa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O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fficial</w:t>
            </w: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252" w:rsidRPr="00706053" w:rsidTr="00706053">
        <w:trPr>
          <w:trHeight w:val="284"/>
        </w:trPr>
        <w:tc>
          <w:tcPr>
            <w:tcW w:w="1596" w:type="dxa"/>
            <w:vAlign w:val="center"/>
          </w:tcPr>
          <w:p w:rsidR="0071790C" w:rsidRPr="00706053" w:rsidRDefault="001A66E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P</w:t>
            </w:r>
            <w:r w:rsidR="00F76730" w:rsidRPr="00706053">
              <w:rPr>
                <w:rFonts w:ascii="Century Gothic" w:hAnsi="Century Gothic"/>
                <w:sz w:val="20"/>
                <w:szCs w:val="20"/>
              </w:rPr>
              <w:t>re-applicant</w:t>
            </w: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71790C" w:rsidRPr="00706053" w:rsidRDefault="0071790C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 w:val="restart"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4D12" w:rsidRPr="00706053" w:rsidTr="005F2A67">
        <w:trPr>
          <w:trHeight w:val="284"/>
        </w:trPr>
        <w:tc>
          <w:tcPr>
            <w:tcW w:w="1596" w:type="dxa"/>
            <w:vMerge/>
            <w:shd w:val="clear" w:color="auto" w:fill="D9D9D9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85" w:type="dxa"/>
            <w:shd w:val="clear" w:color="auto" w:fill="auto"/>
          </w:tcPr>
          <w:p w:rsidR="00884D12" w:rsidRPr="00706053" w:rsidRDefault="00884D12" w:rsidP="0027537C">
            <w:pPr>
              <w:pStyle w:val="BodyTex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C3B59" w:rsidRPr="00706053" w:rsidRDefault="00B02756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sz w:val="20"/>
          <w:szCs w:val="20"/>
        </w:rPr>
      </w:pPr>
      <w:r>
        <w:rPr>
          <w:rFonts w:ascii="Century Gothic" w:hAnsi="Century Gothic"/>
          <w:b w:val="0"/>
          <w:sz w:val="20"/>
          <w:szCs w:val="20"/>
        </w:rPr>
        <w:lastRenderedPageBreak/>
        <w:t>List d</w:t>
      </w:r>
      <w:r w:rsidR="00F76730" w:rsidRPr="00D237C3">
        <w:rPr>
          <w:rFonts w:ascii="Century Gothic" w:hAnsi="Century Gothic"/>
          <w:b w:val="0"/>
          <w:sz w:val="20"/>
          <w:szCs w:val="20"/>
        </w:rPr>
        <w:t>ocument</w:t>
      </w:r>
      <w:r>
        <w:rPr>
          <w:rFonts w:ascii="Century Gothic" w:hAnsi="Century Gothic"/>
          <w:b w:val="0"/>
          <w:sz w:val="20"/>
          <w:szCs w:val="20"/>
        </w:rPr>
        <w:t>s</w:t>
      </w:r>
      <w:r w:rsidR="00F76730" w:rsidRPr="00D237C3">
        <w:rPr>
          <w:rFonts w:ascii="Century Gothic" w:hAnsi="Century Gothic"/>
          <w:b w:val="0"/>
          <w:sz w:val="20"/>
          <w:szCs w:val="20"/>
        </w:rPr>
        <w:t xml:space="preserve"> provided for discussion</w:t>
      </w:r>
      <w:r>
        <w:rPr>
          <w:rFonts w:ascii="Century Gothic" w:hAnsi="Century Gothic"/>
          <w:b w:val="0"/>
          <w:sz w:val="20"/>
          <w:szCs w:val="20"/>
        </w:rPr>
        <w:t xml:space="preserve"> at meeting</w:t>
      </w:r>
      <w:r w:rsidR="006C3B59" w:rsidRPr="00706053">
        <w:rPr>
          <w:rFonts w:ascii="Century Gothic" w:hAnsi="Century Gothic"/>
          <w:b w:val="0"/>
          <w:sz w:val="20"/>
          <w:szCs w:val="20"/>
        </w:rPr>
        <w:t>:</w:t>
      </w:r>
      <w:r w:rsidR="00036875" w:rsidRPr="00706053">
        <w:rPr>
          <w:rFonts w:ascii="Century Gothic" w:hAnsi="Century Gothic"/>
          <w:b w:val="0"/>
          <w:sz w:val="20"/>
          <w:szCs w:val="20"/>
        </w:rPr>
        <w:t xml:space="preserve"> </w:t>
      </w:r>
    </w:p>
    <w:p w:rsidR="0071790C" w:rsidRPr="007255E7" w:rsidRDefault="0071790C" w:rsidP="00706053">
      <w:pPr>
        <w:pStyle w:val="BodyText"/>
        <w:spacing w:line="360" w:lineRule="auto"/>
        <w:ind w:right="284"/>
        <w:jc w:val="both"/>
        <w:rPr>
          <w:rFonts w:ascii="Century Gothic" w:hAnsi="Century Gothic"/>
          <w:b w:val="0"/>
          <w:i/>
          <w:color w:val="0070C0"/>
          <w:sz w:val="20"/>
          <w:szCs w:val="20"/>
        </w:rPr>
      </w:pPr>
      <w:r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(</w:t>
      </w:r>
      <w:r w:rsidR="001A66E2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I</w:t>
      </w:r>
      <w:r w:rsidR="00F76730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nclude document reference, document/plan dates and plan numbers where possible</w:t>
      </w:r>
      <w:r w:rsidR="00884D12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 xml:space="preserve"> and attach to this form</w:t>
      </w:r>
      <w:r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)</w:t>
      </w:r>
    </w:p>
    <w:p w:rsidR="00884D12" w:rsidRDefault="00884D12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bCs w:val="0"/>
          <w:sz w:val="20"/>
          <w:szCs w:val="20"/>
        </w:rPr>
      </w:pPr>
    </w:p>
    <w:p w:rsidR="003756B7" w:rsidRPr="00706053" w:rsidRDefault="00372252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bCs w:val="0"/>
          <w:sz w:val="20"/>
          <w:szCs w:val="20"/>
        </w:rPr>
        <w:t>______________________________________________________</w:t>
      </w:r>
      <w:r w:rsidR="0071790C" w:rsidRPr="00706053">
        <w:rPr>
          <w:rFonts w:ascii="Century Gothic" w:hAnsi="Century Gothic"/>
          <w:b w:val="0"/>
          <w:bCs w:val="0"/>
          <w:sz w:val="20"/>
          <w:szCs w:val="20"/>
        </w:rPr>
        <w:t>________________________________________________________________________________</w:t>
      </w:r>
      <w:r w:rsidR="0071790C"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C3B59" w:rsidRPr="00706053">
        <w:rPr>
          <w:rFonts w:ascii="Century Gothic" w:hAnsi="Century Gothic"/>
          <w:b w:val="0"/>
          <w:sz w:val="20"/>
          <w:szCs w:val="20"/>
        </w:rPr>
        <w:t>__________________________________________________</w:t>
      </w:r>
    </w:p>
    <w:p w:rsidR="004C4F56" w:rsidRPr="00D237C3" w:rsidRDefault="004C4F56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tbl>
      <w:tblPr>
        <w:tblpPr w:leftFromText="180" w:rightFromText="180" w:vertAnchor="page" w:horzAnchor="margin" w:tblpXSpec="right" w:tblpY="5611"/>
        <w:tblW w:w="527" w:type="pct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20" w:firstRow="1" w:lastRow="0" w:firstColumn="0" w:lastColumn="0" w:noHBand="0" w:noVBand="1"/>
      </w:tblPr>
      <w:tblGrid>
        <w:gridCol w:w="550"/>
        <w:gridCol w:w="551"/>
      </w:tblGrid>
      <w:tr w:rsidR="004D3F30" w:rsidRPr="0081479A" w:rsidTr="004D3F30">
        <w:trPr>
          <w:trHeight w:val="397"/>
        </w:trPr>
        <w:tc>
          <w:tcPr>
            <w:tcW w:w="2500" w:type="pct"/>
            <w:shd w:val="clear" w:color="auto" w:fill="C0C0C0"/>
            <w:hideMark/>
          </w:tcPr>
          <w:p w:rsidR="004D3F30" w:rsidRPr="0081479A" w:rsidRDefault="004D3F30" w:rsidP="004D3F30">
            <w:pPr>
              <w:pStyle w:val="Heading6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81479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500" w:type="pct"/>
            <w:shd w:val="clear" w:color="auto" w:fill="C0C0C0"/>
            <w:vAlign w:val="center"/>
            <w:hideMark/>
          </w:tcPr>
          <w:p w:rsidR="004D3F30" w:rsidRPr="0081479A" w:rsidRDefault="004D3F30" w:rsidP="004D3F30">
            <w:pPr>
              <w:pStyle w:val="Heading6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81479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NO</w:t>
            </w:r>
          </w:p>
        </w:tc>
      </w:tr>
    </w:tbl>
    <w:p w:rsidR="00C078FF" w:rsidRPr="00706053" w:rsidRDefault="003756B7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0B59E5">
        <w:rPr>
          <w:rFonts w:ascii="Century Gothic" w:hAnsi="Century Gothic"/>
          <w:b w:val="0"/>
          <w:sz w:val="20"/>
          <w:szCs w:val="20"/>
        </w:rPr>
        <w:t>H</w:t>
      </w:r>
      <w:r w:rsidR="00F76730" w:rsidRPr="00D237C3">
        <w:rPr>
          <w:rFonts w:ascii="Century Gothic" w:hAnsi="Century Gothic"/>
          <w:b w:val="0"/>
          <w:sz w:val="20"/>
          <w:szCs w:val="20"/>
        </w:rPr>
        <w:t xml:space="preserve">as pre-application </w:t>
      </w:r>
      <w:r w:rsidR="00B56037">
        <w:rPr>
          <w:rFonts w:ascii="Century Gothic" w:hAnsi="Century Gothic"/>
          <w:b w:val="0"/>
          <w:sz w:val="20"/>
          <w:szCs w:val="20"/>
        </w:rPr>
        <w:t xml:space="preserve">consultation </w:t>
      </w:r>
      <w:r w:rsidR="00F76730" w:rsidRPr="00D237C3">
        <w:rPr>
          <w:rFonts w:ascii="Century Gothic" w:hAnsi="Century Gothic"/>
          <w:b w:val="0"/>
          <w:sz w:val="20"/>
          <w:szCs w:val="20"/>
        </w:rPr>
        <w:t>been undertake</w:t>
      </w:r>
      <w:r w:rsidR="00884D12">
        <w:rPr>
          <w:rFonts w:ascii="Century Gothic" w:hAnsi="Century Gothic"/>
          <w:b w:val="0"/>
          <w:sz w:val="20"/>
          <w:szCs w:val="20"/>
        </w:rPr>
        <w:t>n</w:t>
      </w:r>
      <w:r w:rsidR="00F76730" w:rsidRPr="000B59E5">
        <w:rPr>
          <w:rFonts w:ascii="Century Gothic" w:hAnsi="Century Gothic"/>
          <w:b w:val="0"/>
          <w:sz w:val="20"/>
          <w:szCs w:val="20"/>
        </w:rPr>
        <w:t xml:space="preserve"> for a </w:t>
      </w:r>
      <w:r w:rsidR="00E42260">
        <w:rPr>
          <w:rFonts w:ascii="Century Gothic" w:hAnsi="Century Gothic"/>
          <w:b w:val="0"/>
          <w:sz w:val="20"/>
          <w:szCs w:val="20"/>
        </w:rPr>
        <w:t>l</w:t>
      </w:r>
      <w:r w:rsidR="00F76730" w:rsidRPr="000B59E5">
        <w:rPr>
          <w:rFonts w:ascii="Century Gothic" w:hAnsi="Century Gothic"/>
          <w:b w:val="0"/>
          <w:sz w:val="20"/>
          <w:szCs w:val="20"/>
        </w:rPr>
        <w:t xml:space="preserve">and </w:t>
      </w:r>
      <w:r w:rsidR="00B02756">
        <w:rPr>
          <w:rFonts w:ascii="Century Gothic" w:hAnsi="Century Gothic"/>
          <w:b w:val="0"/>
          <w:sz w:val="20"/>
          <w:szCs w:val="20"/>
        </w:rPr>
        <w:t>d</w:t>
      </w:r>
      <w:r w:rsidR="00F76730" w:rsidRPr="000B59E5">
        <w:rPr>
          <w:rFonts w:ascii="Century Gothic" w:hAnsi="Century Gothic"/>
          <w:b w:val="0"/>
          <w:sz w:val="20"/>
          <w:szCs w:val="20"/>
        </w:rPr>
        <w:t xml:space="preserve">evelopment application in terms of section 53 </w:t>
      </w:r>
      <w:r w:rsidR="00F76730" w:rsidRPr="00706053">
        <w:rPr>
          <w:rFonts w:ascii="Century Gothic" w:hAnsi="Century Gothic"/>
          <w:b w:val="0"/>
          <w:sz w:val="20"/>
          <w:szCs w:val="20"/>
        </w:rPr>
        <w:t xml:space="preserve">of the </w:t>
      </w:r>
      <w:r w:rsidR="00B56037">
        <w:rPr>
          <w:rFonts w:ascii="Century Gothic" w:hAnsi="Century Gothic"/>
          <w:b w:val="0"/>
          <w:sz w:val="20"/>
          <w:szCs w:val="20"/>
        </w:rPr>
        <w:t xml:space="preserve">Western Cape </w:t>
      </w:r>
      <w:r w:rsidR="00197B3A" w:rsidRPr="00706053">
        <w:rPr>
          <w:rFonts w:ascii="Century Gothic" w:hAnsi="Century Gothic"/>
          <w:b w:val="0"/>
          <w:sz w:val="20"/>
          <w:szCs w:val="20"/>
        </w:rPr>
        <w:t>L</w:t>
      </w:r>
      <w:r w:rsidR="00F76730" w:rsidRPr="00706053">
        <w:rPr>
          <w:rFonts w:ascii="Century Gothic" w:hAnsi="Century Gothic"/>
          <w:b w:val="0"/>
          <w:sz w:val="20"/>
          <w:szCs w:val="20"/>
        </w:rPr>
        <w:t xml:space="preserve">and </w:t>
      </w:r>
      <w:r w:rsidR="00197B3A" w:rsidRPr="00706053">
        <w:rPr>
          <w:rFonts w:ascii="Century Gothic" w:hAnsi="Century Gothic"/>
          <w:b w:val="0"/>
          <w:sz w:val="20"/>
          <w:szCs w:val="20"/>
        </w:rPr>
        <w:t>U</w:t>
      </w:r>
      <w:r w:rsidR="00F76730" w:rsidRPr="00706053">
        <w:rPr>
          <w:rFonts w:ascii="Century Gothic" w:hAnsi="Century Gothic"/>
          <w:b w:val="0"/>
          <w:sz w:val="20"/>
          <w:szCs w:val="20"/>
        </w:rPr>
        <w:t>se</w:t>
      </w:r>
      <w:r w:rsidR="00197B3A" w:rsidRPr="00706053">
        <w:rPr>
          <w:rFonts w:ascii="Century Gothic" w:hAnsi="Century Gothic"/>
          <w:b w:val="0"/>
          <w:sz w:val="20"/>
          <w:szCs w:val="20"/>
        </w:rPr>
        <w:t xml:space="preserve"> P</w:t>
      </w:r>
      <w:r w:rsidR="00F76730" w:rsidRPr="00706053">
        <w:rPr>
          <w:rFonts w:ascii="Century Gothic" w:hAnsi="Century Gothic"/>
          <w:b w:val="0"/>
          <w:sz w:val="20"/>
          <w:szCs w:val="20"/>
        </w:rPr>
        <w:t>lanning</w:t>
      </w:r>
      <w:r w:rsidR="00197B3A" w:rsidRPr="00706053">
        <w:rPr>
          <w:rFonts w:ascii="Century Gothic" w:hAnsi="Century Gothic"/>
          <w:b w:val="0"/>
          <w:sz w:val="20"/>
          <w:szCs w:val="20"/>
        </w:rPr>
        <w:t xml:space="preserve"> A</w:t>
      </w:r>
      <w:r w:rsidR="00F76730" w:rsidRPr="00706053">
        <w:rPr>
          <w:rFonts w:ascii="Century Gothic" w:hAnsi="Century Gothic"/>
          <w:b w:val="0"/>
          <w:sz w:val="20"/>
          <w:szCs w:val="20"/>
        </w:rPr>
        <w:t>ct</w:t>
      </w:r>
      <w:r w:rsidR="00197B3A" w:rsidRPr="00706053">
        <w:rPr>
          <w:rFonts w:ascii="Century Gothic" w:hAnsi="Century Gothic"/>
          <w:b w:val="0"/>
          <w:sz w:val="20"/>
          <w:szCs w:val="20"/>
        </w:rPr>
        <w:t>, 2014 (A</w:t>
      </w:r>
      <w:r w:rsidR="00F76730" w:rsidRPr="00706053">
        <w:rPr>
          <w:rFonts w:ascii="Century Gothic" w:hAnsi="Century Gothic"/>
          <w:b w:val="0"/>
          <w:sz w:val="20"/>
          <w:szCs w:val="20"/>
        </w:rPr>
        <w:t>ct</w:t>
      </w:r>
      <w:r w:rsidR="00197B3A" w:rsidRPr="00706053">
        <w:rPr>
          <w:rFonts w:ascii="Century Gothic" w:hAnsi="Century Gothic"/>
          <w:b w:val="0"/>
          <w:sz w:val="20"/>
          <w:szCs w:val="20"/>
        </w:rPr>
        <w:t xml:space="preserve"> 3 </w:t>
      </w:r>
      <w:r w:rsidR="00F76730" w:rsidRPr="00706053">
        <w:rPr>
          <w:rFonts w:ascii="Century Gothic" w:hAnsi="Century Gothic"/>
          <w:b w:val="0"/>
          <w:sz w:val="20"/>
          <w:szCs w:val="20"/>
        </w:rPr>
        <w:t>of</w:t>
      </w:r>
      <w:r w:rsidR="00197B3A" w:rsidRPr="00706053">
        <w:rPr>
          <w:rFonts w:ascii="Century Gothic" w:hAnsi="Century Gothic"/>
          <w:b w:val="0"/>
          <w:sz w:val="20"/>
          <w:szCs w:val="20"/>
        </w:rPr>
        <w:t xml:space="preserve"> 2014)</w:t>
      </w:r>
      <w:r w:rsidR="00472B08" w:rsidRPr="00472B08">
        <w:rPr>
          <w:rFonts w:ascii="Century Gothic" w:hAnsi="Century Gothic"/>
          <w:b w:val="0"/>
          <w:sz w:val="20"/>
          <w:szCs w:val="20"/>
        </w:rPr>
        <w:t xml:space="preserve"> </w:t>
      </w:r>
      <w:r w:rsidR="00472B08" w:rsidRPr="00706053">
        <w:rPr>
          <w:rFonts w:ascii="Century Gothic" w:hAnsi="Century Gothic"/>
          <w:b w:val="0"/>
          <w:sz w:val="20"/>
          <w:szCs w:val="20"/>
        </w:rPr>
        <w:t>(LUPA)</w:t>
      </w:r>
      <w:r w:rsidR="00472B08">
        <w:rPr>
          <w:rFonts w:ascii="Century Gothic" w:hAnsi="Century Gothic"/>
          <w:b w:val="0"/>
          <w:sz w:val="20"/>
          <w:szCs w:val="20"/>
        </w:rPr>
        <w:t xml:space="preserve"> </w:t>
      </w:r>
      <w:r w:rsidR="004D3F30">
        <w:rPr>
          <w:rFonts w:ascii="Century Gothic" w:hAnsi="Century Gothic"/>
          <w:b w:val="0"/>
          <w:sz w:val="20"/>
          <w:szCs w:val="20"/>
        </w:rPr>
        <w:t>and regulation 10 of the Western Cape Land Use Planning Regulations, 2015 (LUP regulations)</w:t>
      </w:r>
      <w:r w:rsidR="004D3F30" w:rsidRPr="00706053">
        <w:rPr>
          <w:rFonts w:ascii="Century Gothic" w:hAnsi="Century Gothic"/>
          <w:b w:val="0"/>
          <w:sz w:val="20"/>
          <w:szCs w:val="20"/>
        </w:rPr>
        <w:t>?</w:t>
      </w:r>
    </w:p>
    <w:p w:rsidR="00372252" w:rsidRPr="007255E7" w:rsidRDefault="003756B7" w:rsidP="00706053">
      <w:pPr>
        <w:pStyle w:val="BodyText"/>
        <w:spacing w:line="360" w:lineRule="auto"/>
        <w:ind w:right="3402"/>
        <w:jc w:val="both"/>
        <w:rPr>
          <w:rFonts w:ascii="Century Gothic" w:hAnsi="Century Gothic"/>
          <w:b w:val="0"/>
          <w:i/>
          <w:color w:val="0070C0"/>
          <w:sz w:val="20"/>
          <w:szCs w:val="20"/>
        </w:rPr>
      </w:pPr>
      <w:r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(I</w:t>
      </w:r>
      <w:r w:rsidR="00F76730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 xml:space="preserve">f </w:t>
      </w:r>
      <w:r w:rsidR="007255E7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 xml:space="preserve">yes, request </w:t>
      </w:r>
      <w:r w:rsidR="00F76730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a copy of the minutes</w:t>
      </w:r>
      <w:r w:rsidR="007756B7" w:rsidRPr="007255E7">
        <w:rPr>
          <w:rFonts w:ascii="Century Gothic" w:hAnsi="Century Gothic"/>
          <w:b w:val="0"/>
          <w:i/>
          <w:color w:val="0070C0"/>
          <w:sz w:val="20"/>
          <w:szCs w:val="20"/>
        </w:rPr>
        <w:t>)</w:t>
      </w:r>
    </w:p>
    <w:p w:rsidR="00F76730" w:rsidRPr="00706053" w:rsidRDefault="00F76730" w:rsidP="00706053">
      <w:pPr>
        <w:pStyle w:val="BodyText"/>
        <w:spacing w:line="360" w:lineRule="auto"/>
        <w:ind w:right="3402"/>
        <w:jc w:val="both"/>
        <w:rPr>
          <w:rFonts w:ascii="Century Gothic" w:hAnsi="Century Gothic"/>
          <w:b w:val="0"/>
          <w:i/>
          <w:sz w:val="20"/>
          <w:szCs w:val="20"/>
        </w:rPr>
      </w:pPr>
    </w:p>
    <w:p w:rsidR="00C32C39" w:rsidRPr="00706053" w:rsidRDefault="00FC0B9B" w:rsidP="00706053">
      <w:pPr>
        <w:pStyle w:val="BodyText"/>
        <w:tabs>
          <w:tab w:val="left" w:pos="8222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D237C3">
        <w:rPr>
          <w:rFonts w:ascii="Century Gothic" w:hAnsi="Century Gothic"/>
          <w:b w:val="0"/>
          <w:sz w:val="20"/>
          <w:szCs w:val="20"/>
        </w:rPr>
        <w:t>C</w:t>
      </w:r>
      <w:r w:rsidR="00F76730" w:rsidRPr="00706053">
        <w:rPr>
          <w:rFonts w:ascii="Century Gothic" w:hAnsi="Century Gothic"/>
          <w:b w:val="0"/>
          <w:sz w:val="20"/>
          <w:szCs w:val="20"/>
        </w:rPr>
        <w:t>omprehensive overview of proposal</w:t>
      </w:r>
      <w:r w:rsidR="00C32C39" w:rsidRPr="00706053">
        <w:rPr>
          <w:rFonts w:ascii="Century Gothic" w:hAnsi="Century Gothic"/>
          <w:b w:val="0"/>
          <w:sz w:val="20"/>
          <w:szCs w:val="20"/>
        </w:rPr>
        <w:t>:</w:t>
      </w:r>
    </w:p>
    <w:p w:rsidR="00C207D1" w:rsidRPr="00706053" w:rsidRDefault="00C207D1" w:rsidP="00706053">
      <w:pPr>
        <w:pStyle w:val="BodyText"/>
        <w:tabs>
          <w:tab w:val="left" w:pos="8222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FD5358" w:rsidRDefault="00225CD8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2C39"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55E7" w:rsidRDefault="007255E7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8F2ECB" w:rsidRDefault="008F2ECB" w:rsidP="00706053">
      <w:pPr>
        <w:pStyle w:val="BodyText"/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AA2014" w:rsidRPr="00706053" w:rsidRDefault="00AA2014" w:rsidP="00AA2014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BFBFBF"/>
        <w:spacing w:line="360" w:lineRule="auto"/>
        <w:ind w:right="281"/>
        <w:jc w:val="both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lastRenderedPageBreak/>
        <w:t>PART B: APPLICATION PROCESS</w:t>
      </w:r>
    </w:p>
    <w:p w:rsidR="00197B3A" w:rsidRPr="00D237C3" w:rsidRDefault="00D10CC8" w:rsidP="00706053">
      <w:pPr>
        <w:pStyle w:val="BodyText"/>
        <w:tabs>
          <w:tab w:val="left" w:pos="8222"/>
        </w:tabs>
        <w:spacing w:line="360" w:lineRule="auto"/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9391650"/>
            <wp:effectExtent l="0" t="0" r="9525" b="0"/>
            <wp:wrapNone/>
            <wp:docPr id="3" name="Picture 3" descr="SOP Municipal By-laws (changes - 8 June 20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P Municipal By-laws (changes - 8 June 201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E443DD" w:rsidRDefault="00E443DD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E443DD" w:rsidRDefault="00E443DD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E443DD" w:rsidRDefault="00E443DD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472B08" w:rsidRDefault="00472B08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7255E7" w:rsidRDefault="007255E7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7255E7" w:rsidRDefault="007255E7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Default="00261299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E443DD" w:rsidRDefault="00E443DD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B02756" w:rsidRDefault="00B02756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FD5358" w:rsidRDefault="00FD5358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261299" w:rsidRPr="00706053" w:rsidRDefault="00261299" w:rsidP="00261299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BFBFBF"/>
        <w:spacing w:line="360" w:lineRule="auto"/>
        <w:ind w:right="281"/>
        <w:jc w:val="both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lastRenderedPageBreak/>
        <w:t xml:space="preserve">PART </w:t>
      </w:r>
      <w:r w:rsidR="00AA2014" w:rsidRPr="00706053">
        <w:rPr>
          <w:rFonts w:ascii="Century Gothic" w:hAnsi="Century Gothic"/>
          <w:szCs w:val="22"/>
        </w:rPr>
        <w:t>C</w:t>
      </w:r>
      <w:r w:rsidRPr="00706053">
        <w:rPr>
          <w:rFonts w:ascii="Century Gothic" w:hAnsi="Century Gothic"/>
          <w:szCs w:val="22"/>
        </w:rPr>
        <w:t>: QUESTIONNAIR</w:t>
      </w:r>
      <w:r w:rsidR="008F2ECB" w:rsidRPr="00706053">
        <w:rPr>
          <w:rFonts w:ascii="Century Gothic" w:hAnsi="Century Gothic"/>
          <w:szCs w:val="22"/>
        </w:rPr>
        <w:t>ES</w:t>
      </w:r>
    </w:p>
    <w:p w:rsidR="00197B3A" w:rsidRDefault="00197B3A" w:rsidP="00C078FF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color w:val="0070C0"/>
          <w:sz w:val="20"/>
          <w:szCs w:val="20"/>
        </w:rPr>
      </w:pPr>
    </w:p>
    <w:p w:rsidR="00AB45F3" w:rsidRPr="00706053" w:rsidRDefault="00E443DD" w:rsidP="00706053">
      <w:pPr>
        <w:pStyle w:val="BodyText"/>
        <w:tabs>
          <w:tab w:val="left" w:pos="8222"/>
        </w:tabs>
        <w:ind w:right="281"/>
        <w:jc w:val="center"/>
        <w:rPr>
          <w:rFonts w:ascii="Century Gothic" w:hAnsi="Century Gothic"/>
          <w:sz w:val="24"/>
        </w:rPr>
      </w:pPr>
      <w:r w:rsidRPr="00706053">
        <w:rPr>
          <w:rFonts w:ascii="Century Gothic" w:hAnsi="Century Gothic"/>
          <w:sz w:val="24"/>
          <w:u w:val="single"/>
        </w:rPr>
        <w:t>SECTION A</w:t>
      </w:r>
      <w:r w:rsidR="00D7205E" w:rsidRPr="00706053">
        <w:rPr>
          <w:rFonts w:ascii="Century Gothic" w:hAnsi="Century Gothic"/>
          <w:sz w:val="24"/>
          <w:u w:val="single"/>
        </w:rPr>
        <w:t>:</w:t>
      </w:r>
      <w:r w:rsidRPr="00706053">
        <w:rPr>
          <w:rFonts w:ascii="Century Gothic" w:hAnsi="Century Gothic"/>
          <w:sz w:val="24"/>
        </w:rPr>
        <w:t xml:space="preserve"> </w:t>
      </w:r>
    </w:p>
    <w:p w:rsidR="00E443DD" w:rsidRDefault="00A3730A" w:rsidP="00706053">
      <w:pPr>
        <w:pStyle w:val="BodyText"/>
        <w:tabs>
          <w:tab w:val="left" w:pos="8222"/>
        </w:tabs>
        <w:ind w:right="281"/>
        <w:jc w:val="center"/>
        <w:rPr>
          <w:rFonts w:ascii="Century Gothic" w:hAnsi="Century Gothic"/>
          <w:sz w:val="24"/>
        </w:rPr>
      </w:pPr>
      <w:r w:rsidRPr="00706053">
        <w:rPr>
          <w:rFonts w:ascii="Century Gothic" w:hAnsi="Century Gothic"/>
          <w:sz w:val="24"/>
        </w:rPr>
        <w:t xml:space="preserve">DETERMINATION OF </w:t>
      </w:r>
      <w:r w:rsidR="00E443DD" w:rsidRPr="00706053">
        <w:rPr>
          <w:rFonts w:ascii="Century Gothic" w:hAnsi="Century Gothic"/>
          <w:sz w:val="24"/>
        </w:rPr>
        <w:t>APPLICATION</w:t>
      </w:r>
      <w:r w:rsidRPr="00706053">
        <w:rPr>
          <w:rFonts w:ascii="Century Gothic" w:hAnsi="Century Gothic"/>
          <w:sz w:val="24"/>
        </w:rPr>
        <w:t xml:space="preserve"> TYPES, </w:t>
      </w:r>
      <w:r w:rsidR="00FD59BF" w:rsidRPr="00706053">
        <w:rPr>
          <w:rFonts w:ascii="Century Gothic" w:hAnsi="Century Gothic"/>
          <w:sz w:val="24"/>
        </w:rPr>
        <w:t xml:space="preserve">PRESCRIBED NOTICE AND </w:t>
      </w:r>
      <w:r w:rsidR="00B02756">
        <w:rPr>
          <w:rFonts w:ascii="Century Gothic" w:hAnsi="Century Gothic"/>
          <w:sz w:val="24"/>
        </w:rPr>
        <w:t>FEES</w:t>
      </w:r>
    </w:p>
    <w:p w:rsidR="00FD5358" w:rsidRDefault="00FD5358" w:rsidP="00706053">
      <w:pPr>
        <w:pStyle w:val="BodyText"/>
        <w:tabs>
          <w:tab w:val="left" w:pos="8222"/>
        </w:tabs>
        <w:ind w:right="281"/>
        <w:jc w:val="center"/>
        <w:rPr>
          <w:rFonts w:ascii="Century Gothic" w:hAnsi="Century Gothic"/>
          <w:sz w:val="24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709"/>
        <w:gridCol w:w="7870"/>
        <w:gridCol w:w="1600"/>
      </w:tblGrid>
      <w:tr w:rsidR="00261299" w:rsidRPr="00373482" w:rsidTr="00FA7782">
        <w:trPr>
          <w:trHeight w:val="345"/>
        </w:trPr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61299" w:rsidRPr="00A17600" w:rsidRDefault="00261299" w:rsidP="00706053">
            <w:pPr>
              <w:spacing w:line="360" w:lineRule="auto"/>
              <w:jc w:val="both"/>
              <w:rPr>
                <w:rFonts w:ascii="Century Gothic" w:hAnsi="Century Gothic" w:cs="Arial"/>
                <w:b/>
                <w:color w:val="000000"/>
                <w:sz w:val="20"/>
                <w:szCs w:val="20"/>
                <w:lang w:val="en-ZA"/>
              </w:rPr>
            </w:pPr>
            <w:r w:rsidRPr="00A17600">
              <w:rPr>
                <w:rFonts w:ascii="Century Gothic" w:hAnsi="Century Gothic" w:cs="Arial"/>
                <w:b/>
                <w:color w:val="000000"/>
                <w:sz w:val="20"/>
                <w:szCs w:val="20"/>
                <w:lang w:val="en-ZA"/>
              </w:rPr>
              <w:t xml:space="preserve">Tick </w:t>
            </w:r>
            <w:r w:rsidR="00A3730A" w:rsidRPr="00A17600">
              <w:rPr>
                <w:rFonts w:ascii="Century Gothic" w:hAnsi="Century Gothic" w:cs="Arial"/>
                <w:b/>
                <w:color w:val="000000"/>
                <w:sz w:val="20"/>
                <w:szCs w:val="20"/>
                <w:lang w:val="en-ZA"/>
              </w:rPr>
              <w:t xml:space="preserve">if </w:t>
            </w:r>
            <w:r w:rsidRPr="00A17600">
              <w:rPr>
                <w:rFonts w:ascii="Century Gothic" w:hAnsi="Century Gothic" w:cs="Arial"/>
                <w:b/>
                <w:color w:val="000000"/>
                <w:sz w:val="20"/>
                <w:szCs w:val="20"/>
                <w:lang w:val="en-ZA"/>
              </w:rPr>
              <w:t xml:space="preserve">relevant 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1299" w:rsidRPr="000B59E5" w:rsidRDefault="008F2ECB" w:rsidP="0027537C">
            <w:pPr>
              <w:spacing w:line="36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What l</w:t>
            </w:r>
            <w:r w:rsidR="00A3730A"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and </w:t>
            </w:r>
            <w:r w:rsidR="004D3F30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use planning</w:t>
            </w:r>
            <w:r w:rsidR="00261299"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 </w:t>
            </w:r>
            <w:r w:rsidR="00A3730A"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applications</w:t>
            </w:r>
            <w:r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 are required</w:t>
            </w:r>
            <w:r w:rsidR="00A3730A"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 in terms of </w:t>
            </w:r>
            <w:r w:rsidR="00A3730A"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section </w:t>
            </w:r>
            <w:r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15 of</w:t>
            </w:r>
            <w:r w:rsidR="00A3730A"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 the </w:t>
            </w:r>
            <w:r w:rsidR="0027537C" w:rsidRPr="0027537C">
              <w:rPr>
                <w:rFonts w:ascii="Century Gothic" w:hAnsi="Century Gothic" w:cs="Arial"/>
                <w:b/>
                <w:sz w:val="20"/>
                <w:szCs w:val="20"/>
              </w:rPr>
              <w:t>By-Law on Municipal Land Use Planning for Beaufort West Municipality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1299" w:rsidRPr="00706053" w:rsidRDefault="00261299" w:rsidP="00706053">
            <w:pPr>
              <w:spacing w:line="360" w:lineRule="auto"/>
              <w:ind w:left="252"/>
              <w:jc w:val="both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D237C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A</w:t>
            </w:r>
            <w:r w:rsidR="00A3730A" w:rsidRPr="00706053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pplication fees payable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B59E5" w:rsidRDefault="00B02756" w:rsidP="00706053">
            <w:pPr>
              <w:spacing w:line="360" w:lineRule="auto"/>
              <w:rPr>
                <w:rFonts w:ascii="Century Gothic" w:hAnsi="Century Gothic" w:cs="Arial"/>
                <w:b/>
                <w:color w:val="0070C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2(a)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B59E5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rezoning of land;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B59E5" w:rsidRDefault="00B02756" w:rsidP="00706053">
            <w:pPr>
              <w:spacing w:line="360" w:lineRule="auto"/>
              <w:ind w:left="252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0E0CCD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2(b)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462AF5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permanent departure from the development parameters of the zoning scheme;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B59E5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0E0CCD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2(c)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departure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granted on a temporary basis to utilise land for a purpose not permitted in terms of the primary rights of the zoning applicable to the land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E0CCD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0E0CCD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2(d)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subdivision of land that is not exempted in terms of section </w:t>
            </w: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</w:t>
            </w:r>
            <w:r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4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, including the registration of a servitude or lease agreement;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0E0CCD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2(e)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consolidation of land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that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is not exempted in terms of section </w:t>
            </w: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</w:t>
            </w:r>
            <w:r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4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2(f)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a removal, suspension or amendment of r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estrictive conditions in respect of a land unit;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2(g)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permission required in terms of the zoning scheme;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2(h)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an amendment, deletion or imposition of conditions in respect of an existing approval;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</w:t>
            </w:r>
            <w:proofErr w:type="spellStart"/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i</w:t>
            </w:r>
            <w:proofErr w:type="spellEnd"/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an extension of the validity period of an approval;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2(j)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an approval o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f an overlay zone as contemplated 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in the zoning scheme;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2(k)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an 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amendment or cancellation of a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n approved subdivision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plan or part thereof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, including a general plan or diagram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2(l)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permission required in terms of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a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condition of approval;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2(m)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determination of a zoning;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2(n)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a closure of a public place or part thereof;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2(o)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a consent use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contemplated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in the zoning scheme;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2(p)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an occasional use of land;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C60C06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</w:t>
            </w:r>
            <w:r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q</w:t>
            </w: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to disestablish a home owner’s association;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472B08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C60C06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2(r</w:t>
            </w: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to rectify a failure by a home owner’s association to meet its obligations in respect of the control over or maintenance of services;</w:t>
            </w:r>
          </w:p>
          <w:p w:rsidR="00FA7782" w:rsidRPr="00BE3D41" w:rsidRDefault="00FA7782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472B08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C60C06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B02756" w:rsidP="00452C74">
            <w:pPr>
              <w:spacing w:line="360" w:lineRule="auto"/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</w:pP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2(</w:t>
            </w:r>
            <w:r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s</w:t>
            </w:r>
            <w:r w:rsidRPr="006B0801">
              <w:rPr>
                <w:rFonts w:ascii="Century Gothic" w:hAnsi="Century Gothic" w:cs="Arial"/>
                <w:color w:val="00B050"/>
                <w:sz w:val="20"/>
                <w:szCs w:val="20"/>
                <w:lang w:val="en-ZA"/>
              </w:rPr>
              <w:t>)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proofErr w:type="gramStart"/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a</w:t>
            </w:r>
            <w:proofErr w:type="gramEnd"/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permission required for the reconstruction of an existing building that constitutes a non-conforming use that is destroyed or damaged to the extent that it is necessary to demolish a substantial part of the building. </w:t>
            </w:r>
          </w:p>
          <w:p w:rsidR="00FA7782" w:rsidRPr="00BE3D41" w:rsidRDefault="00FA7782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BE3D41" w:rsidRDefault="00472B08" w:rsidP="00452C74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rPr>
          <w:trHeight w:val="345"/>
        </w:trPr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2756" w:rsidRPr="00A17600" w:rsidRDefault="00B02756" w:rsidP="00452C74">
            <w:pPr>
              <w:spacing w:line="360" w:lineRule="auto"/>
              <w:rPr>
                <w:rFonts w:ascii="Century Gothic" w:hAnsi="Century Gothic" w:cs="Arial"/>
                <w:color w:val="000000"/>
                <w:sz w:val="20"/>
                <w:szCs w:val="20"/>
                <w:lang w:val="en-ZA"/>
              </w:rPr>
            </w:pPr>
            <w:r w:rsidRPr="00A17600">
              <w:rPr>
                <w:rFonts w:ascii="Century Gothic" w:hAnsi="Century Gothic" w:cs="Arial"/>
                <w:b/>
                <w:color w:val="000000"/>
                <w:sz w:val="20"/>
                <w:szCs w:val="20"/>
                <w:lang w:val="en-ZA"/>
              </w:rPr>
              <w:lastRenderedPageBreak/>
              <w:t>Tick if relevant</w:t>
            </w:r>
          </w:p>
        </w:tc>
        <w:tc>
          <w:tcPr>
            <w:tcW w:w="7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2756" w:rsidRPr="00BE3D41" w:rsidRDefault="00B02756" w:rsidP="00B02756">
            <w:pPr>
              <w:spacing w:line="360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0F2DB4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What prescribed notice will be required?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2756" w:rsidRPr="00BE3D41" w:rsidRDefault="00B02756" w:rsidP="000B59E5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BE3D41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A</w:t>
            </w:r>
            <w:r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dvertising </w:t>
            </w:r>
            <w:r w:rsidRPr="00BE3D41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fees payable</w:t>
            </w:r>
          </w:p>
        </w:tc>
      </w:tr>
      <w:tr w:rsidR="0027537C" w:rsidRPr="00373482" w:rsidTr="00FA7782">
        <w:trPr>
          <w:trHeight w:val="1103"/>
        </w:trPr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537C" w:rsidRPr="00D237C3" w:rsidRDefault="0027537C" w:rsidP="00706053">
            <w:pPr>
              <w:spacing w:line="360" w:lineRule="auto"/>
              <w:jc w:val="center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0B59E5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Y</w:t>
            </w:r>
          </w:p>
          <w:p w:rsidR="0027537C" w:rsidRPr="00D237C3" w:rsidRDefault="0027537C" w:rsidP="00706053">
            <w:pPr>
              <w:spacing w:line="360" w:lineRule="auto"/>
              <w:jc w:val="center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537C" w:rsidRPr="00706053" w:rsidRDefault="0027537C" w:rsidP="00706053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N</w:t>
            </w:r>
          </w:p>
          <w:p w:rsidR="0027537C" w:rsidRPr="00706053" w:rsidRDefault="0027537C" w:rsidP="00706053">
            <w:pPr>
              <w:spacing w:line="360" w:lineRule="auto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</w:p>
        </w:tc>
        <w:tc>
          <w:tcPr>
            <w:tcW w:w="7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537C" w:rsidRPr="00706053" w:rsidRDefault="0027537C" w:rsidP="00706053">
            <w:pPr>
              <w:spacing w:line="360" w:lineRule="auto"/>
              <w:jc w:val="both"/>
              <w:rPr>
                <w:rFonts w:ascii="Century Gothic" w:hAnsi="Century Gothic" w:cs="Arial"/>
                <w:color w:val="0070C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Serving of notices (</w:t>
            </w:r>
            <w:proofErr w:type="spellStart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i.e</w:t>
            </w:r>
            <w:proofErr w:type="spellEnd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Delivering by hand; registered post; data messages)</w:t>
            </w:r>
          </w:p>
          <w:p w:rsidR="0027537C" w:rsidRPr="00706053" w:rsidRDefault="0027537C" w:rsidP="00472B08">
            <w:pPr>
              <w:spacing w:line="360" w:lineRule="auto"/>
              <w:jc w:val="both"/>
              <w:rPr>
                <w:rFonts w:ascii="Century Gothic" w:hAnsi="Century Gothic" w:cs="Arial"/>
                <w:color w:val="0070C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Publication of notices (</w:t>
            </w:r>
            <w:proofErr w:type="spellStart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i.e</w:t>
            </w:r>
            <w:proofErr w:type="spellEnd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Local Newspaper(s)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; </w:t>
            </w:r>
            <w:r w:rsidRPr="001F3B46">
              <w:rPr>
                <w:rFonts w:ascii="Century Gothic" w:hAnsi="Century Gothic" w:cs="Arial"/>
                <w:i/>
                <w:sz w:val="20"/>
                <w:szCs w:val="20"/>
                <w:lang w:val="en-ZA"/>
              </w:rPr>
              <w:t>Provincial Gazette</w:t>
            </w:r>
            <w:r>
              <w:rPr>
                <w:rFonts w:ascii="Century Gothic" w:hAnsi="Century Gothic" w:cs="Arial"/>
                <w:i/>
                <w:sz w:val="20"/>
                <w:szCs w:val="20"/>
                <w:lang w:val="en-ZA"/>
              </w:rPr>
              <w:t>; site notice; Municipality’s website</w:t>
            </w: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537C" w:rsidRPr="00706053" w:rsidRDefault="0027537C" w:rsidP="00706053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  <w:p w:rsidR="0027537C" w:rsidRPr="00706053" w:rsidRDefault="0027537C" w:rsidP="00706053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</w:tr>
      <w:tr w:rsidR="00B02756" w:rsidRPr="00373482" w:rsidTr="00FA7782"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D237C3" w:rsidRDefault="00B02756" w:rsidP="00706053">
            <w:pPr>
              <w:spacing w:line="360" w:lineRule="auto"/>
              <w:jc w:val="center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0B59E5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Y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N</w:t>
            </w:r>
          </w:p>
        </w:tc>
        <w:tc>
          <w:tcPr>
            <w:tcW w:w="7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B02756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Additional publication of notices (</w:t>
            </w:r>
            <w:proofErr w:type="spellStart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i.e</w:t>
            </w:r>
            <w:proofErr w:type="spellEnd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Site notice, public meeting, local radio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station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,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Municipality’s </w:t>
            </w:r>
            <w:r w:rsidRPr="006B0801">
              <w:rPr>
                <w:rFonts w:ascii="Century Gothic" w:hAnsi="Century Gothic" w:cs="Arial"/>
                <w:sz w:val="20"/>
                <w:szCs w:val="20"/>
                <w:lang w:val="en-ZA"/>
              </w:rPr>
              <w:t>website, letters of consent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or objection</w:t>
            </w: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D237C3" w:rsidRDefault="00B02756" w:rsidP="00706053">
            <w:pPr>
              <w:spacing w:line="360" w:lineRule="auto"/>
              <w:jc w:val="center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0B59E5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Y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N</w:t>
            </w:r>
          </w:p>
        </w:tc>
        <w:tc>
          <w:tcPr>
            <w:tcW w:w="7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472B08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Notice of decision</w:t>
            </w: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(</w:t>
            </w:r>
            <w:proofErr w:type="spellStart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i.e</w:t>
            </w:r>
            <w:proofErr w:type="spellEnd"/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Provincial Gazette)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D237C3" w:rsidRDefault="00B02756" w:rsidP="00706053">
            <w:pPr>
              <w:spacing w:line="360" w:lineRule="auto"/>
              <w:jc w:val="center"/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</w:pPr>
            <w:r w:rsidRPr="000B59E5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Y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BFBFBF"/>
                <w:sz w:val="20"/>
                <w:szCs w:val="20"/>
                <w:lang w:val="en-ZA"/>
              </w:rPr>
              <w:t>N</w:t>
            </w:r>
          </w:p>
        </w:tc>
        <w:tc>
          <w:tcPr>
            <w:tcW w:w="7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sz w:val="20"/>
                <w:szCs w:val="20"/>
                <w:lang w:val="en-ZA"/>
              </w:rPr>
              <w:t>Integrated procedures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756" w:rsidRPr="00706053" w:rsidRDefault="00B02756" w:rsidP="00706053">
            <w:pPr>
              <w:spacing w:line="360" w:lineRule="auto"/>
              <w:ind w:left="252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706053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R</w:t>
            </w:r>
          </w:p>
        </w:tc>
      </w:tr>
      <w:tr w:rsidR="00B02756" w:rsidRPr="00373482" w:rsidTr="00FA7782">
        <w:tc>
          <w:tcPr>
            <w:tcW w:w="9027" w:type="dxa"/>
            <w:gridSpan w:val="3"/>
            <w:tcBorders>
              <w:left w:val="single" w:sz="4" w:space="0" w:color="auto"/>
              <w:bottom w:val="single" w:sz="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B02756" w:rsidRPr="00D237C3" w:rsidRDefault="00B02756" w:rsidP="00706053">
            <w:pPr>
              <w:spacing w:line="360" w:lineRule="auto"/>
              <w:jc w:val="right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0B59E5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TOTAL APPLICATION FEE*: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02756" w:rsidRPr="00123B37" w:rsidRDefault="00B02756" w:rsidP="00706053">
            <w:pPr>
              <w:spacing w:line="360" w:lineRule="auto"/>
              <w:ind w:left="252"/>
              <w:rPr>
                <w:rFonts w:ascii="Century Gothic" w:hAnsi="Century Gothic" w:cs="Arial"/>
                <w:b/>
                <w:color w:val="808080"/>
                <w:sz w:val="20"/>
                <w:szCs w:val="20"/>
                <w:lang w:val="en-ZA"/>
              </w:rPr>
            </w:pPr>
            <w:r w:rsidRPr="00123B37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R</w:t>
            </w:r>
          </w:p>
        </w:tc>
      </w:tr>
    </w:tbl>
    <w:p w:rsidR="00472B08" w:rsidRDefault="00472B08" w:rsidP="00706053">
      <w:pPr>
        <w:pStyle w:val="BodyText"/>
        <w:rPr>
          <w:rFonts w:ascii="Century Gothic" w:hAnsi="Century Gothic"/>
          <w:sz w:val="20"/>
          <w:szCs w:val="20"/>
        </w:rPr>
      </w:pPr>
    </w:p>
    <w:p w:rsidR="00FD5358" w:rsidRDefault="00472B08" w:rsidP="0027537C">
      <w:pPr>
        <w:pStyle w:val="BodyText"/>
        <w:jc w:val="both"/>
        <w:rPr>
          <w:rFonts w:ascii="Century Gothic" w:hAnsi="Century Gothic"/>
          <w:b w:val="0"/>
          <w:i/>
          <w:color w:val="00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KINDLY</w:t>
      </w:r>
      <w:r w:rsidR="00081376" w:rsidRPr="00DA3602">
        <w:rPr>
          <w:rFonts w:ascii="Century Gothic" w:hAnsi="Century Gothic"/>
          <w:sz w:val="20"/>
          <w:szCs w:val="20"/>
        </w:rPr>
        <w:t xml:space="preserve"> NOTE:</w:t>
      </w:r>
      <w:r w:rsidR="00FD5358">
        <w:rPr>
          <w:rFonts w:ascii="Century Gothic" w:hAnsi="Century Gothic"/>
          <w:sz w:val="20"/>
          <w:szCs w:val="20"/>
        </w:rPr>
        <w:t xml:space="preserve"> </w:t>
      </w:r>
      <w:r w:rsidR="00081376" w:rsidRPr="00706053">
        <w:rPr>
          <w:rFonts w:ascii="Century Gothic" w:hAnsi="Century Gothic"/>
          <w:b w:val="0"/>
          <w:sz w:val="20"/>
          <w:szCs w:val="20"/>
          <w:lang w:val="en-ZA"/>
        </w:rPr>
        <w:t>*</w:t>
      </w:r>
      <w:r w:rsidR="00081376" w:rsidRPr="00706053">
        <w:rPr>
          <w:rFonts w:ascii="Century Gothic" w:hAnsi="Century Gothic"/>
          <w:b w:val="0"/>
          <w:color w:val="000000"/>
          <w:sz w:val="20"/>
          <w:szCs w:val="20"/>
        </w:rPr>
        <w:t xml:space="preserve"> </w:t>
      </w:r>
      <w:r w:rsidR="00081376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>Application fees</w:t>
      </w:r>
      <w:r w:rsidR="008F2ECB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 xml:space="preserve"> are estimated on the information discussed and are subject to change with</w:t>
      </w:r>
      <w:r w:rsidR="00AA2014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 xml:space="preserve"> submission of</w:t>
      </w:r>
      <w:r w:rsidR="008F2ECB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 xml:space="preserve"> the </w:t>
      </w:r>
      <w:r w:rsidR="00AA2014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>formal application</w:t>
      </w:r>
      <w:r w:rsidR="008F2ECB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 xml:space="preserve">. </w:t>
      </w:r>
      <w:r w:rsidR="00081376" w:rsidRPr="00706053">
        <w:rPr>
          <w:rFonts w:ascii="Century Gothic" w:hAnsi="Century Gothic"/>
          <w:b w:val="0"/>
          <w:i/>
          <w:color w:val="000000"/>
          <w:sz w:val="20"/>
          <w:szCs w:val="20"/>
        </w:rPr>
        <w:t xml:space="preserve"> </w:t>
      </w:r>
    </w:p>
    <w:p w:rsidR="00E42260" w:rsidRPr="007255E7" w:rsidRDefault="00E42260" w:rsidP="0027537C">
      <w:pPr>
        <w:spacing w:line="276" w:lineRule="auto"/>
        <w:jc w:val="both"/>
        <w:rPr>
          <w:rFonts w:ascii="Century Gothic" w:hAnsi="Century Gothic"/>
          <w:i/>
          <w:color w:val="000000"/>
          <w:sz w:val="20"/>
          <w:szCs w:val="20"/>
        </w:rPr>
      </w:pPr>
      <w:r w:rsidRPr="007255E7">
        <w:rPr>
          <w:rFonts w:ascii="Century Gothic" w:hAnsi="Century Gothic"/>
          <w:i/>
          <w:color w:val="000000"/>
          <w:sz w:val="20"/>
          <w:szCs w:val="20"/>
        </w:rPr>
        <w:t>Application fees that are paid to the Municipality are non-refundable and proof of payment of the application fees must accompany an application.</w:t>
      </w:r>
    </w:p>
    <w:p w:rsidR="00B1014E" w:rsidRPr="00706053" w:rsidRDefault="00E42260" w:rsidP="0027537C">
      <w:pPr>
        <w:pStyle w:val="BodyText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 w:val="0"/>
          <w:i/>
          <w:color w:val="000000"/>
          <w:sz w:val="20"/>
          <w:szCs w:val="20"/>
        </w:rPr>
        <w:t>The applicant is liable for the cost of publishing and serving notice of an application.</w:t>
      </w:r>
    </w:p>
    <w:p w:rsidR="00E42260" w:rsidRDefault="00E42260" w:rsidP="0027537C">
      <w:pPr>
        <w:spacing w:line="360" w:lineRule="auto"/>
        <w:jc w:val="both"/>
        <w:rPr>
          <w:rFonts w:ascii="Century Gothic" w:hAnsi="Century Gothic"/>
          <w:b/>
          <w:sz w:val="22"/>
          <w:szCs w:val="22"/>
          <w:u w:val="single"/>
        </w:rPr>
      </w:pPr>
    </w:p>
    <w:p w:rsidR="00AB45F3" w:rsidRDefault="00A3199B" w:rsidP="00706053">
      <w:pPr>
        <w:spacing w:line="360" w:lineRule="auto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706053">
        <w:rPr>
          <w:rFonts w:ascii="Century Gothic" w:hAnsi="Century Gothic"/>
          <w:b/>
          <w:sz w:val="22"/>
          <w:szCs w:val="22"/>
          <w:u w:val="single"/>
        </w:rPr>
        <w:t>SECTION B</w:t>
      </w:r>
      <w:r w:rsidR="00D7205E" w:rsidRPr="00706053">
        <w:rPr>
          <w:rFonts w:ascii="Century Gothic" w:hAnsi="Century Gothic"/>
          <w:b/>
          <w:sz w:val="22"/>
          <w:szCs w:val="22"/>
          <w:u w:val="single"/>
        </w:rPr>
        <w:t>:</w:t>
      </w:r>
    </w:p>
    <w:p w:rsidR="00123B37" w:rsidRDefault="00123B37" w:rsidP="00706053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PROVISIONS IN TERMS OF THE RELEVANT PLANNING LEGISLATION / POLICIES / GUIDELINES</w:t>
      </w:r>
    </w:p>
    <w:p w:rsidR="00123B37" w:rsidRPr="00123B37" w:rsidRDefault="00123B37" w:rsidP="00706053">
      <w:pPr>
        <w:spacing w:line="360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890"/>
        <w:gridCol w:w="900"/>
        <w:gridCol w:w="1701"/>
        <w:gridCol w:w="1925"/>
      </w:tblGrid>
      <w:tr w:rsidR="00A3199B" w:rsidRPr="00706053" w:rsidTr="00FA7782">
        <w:tc>
          <w:tcPr>
            <w:tcW w:w="5103" w:type="dxa"/>
            <w:shd w:val="clear" w:color="auto" w:fill="D9D9D9"/>
            <w:vAlign w:val="center"/>
          </w:tcPr>
          <w:p w:rsidR="00A3199B" w:rsidRPr="00706053" w:rsidRDefault="00D364F1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sz w:val="20"/>
                <w:szCs w:val="20"/>
              </w:rPr>
              <w:t xml:space="preserve">QUESTIONS REGARDING </w:t>
            </w:r>
            <w:r w:rsidR="00A3199B" w:rsidRPr="00D237C3">
              <w:rPr>
                <w:rFonts w:ascii="Century Gothic" w:hAnsi="Century Gothic"/>
                <w:sz w:val="20"/>
                <w:szCs w:val="20"/>
              </w:rPr>
              <w:t>PLANNING POLICY CONTEXT</w:t>
            </w:r>
          </w:p>
        </w:tc>
        <w:tc>
          <w:tcPr>
            <w:tcW w:w="890" w:type="dxa"/>
            <w:shd w:val="clear" w:color="auto" w:fill="D9D9D9"/>
            <w:vAlign w:val="center"/>
          </w:tcPr>
          <w:p w:rsidR="00A3199B" w:rsidRPr="00706053" w:rsidRDefault="00AA2014" w:rsidP="007255E7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A3199B" w:rsidRPr="00706053" w:rsidRDefault="00AA2014" w:rsidP="007255E7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A3199B" w:rsidRPr="00706053" w:rsidRDefault="00AA2014" w:rsidP="007255E7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sz w:val="20"/>
                <w:szCs w:val="20"/>
              </w:rPr>
              <w:t>TO BE DETERMINED</w:t>
            </w:r>
          </w:p>
        </w:tc>
        <w:tc>
          <w:tcPr>
            <w:tcW w:w="1925" w:type="dxa"/>
            <w:shd w:val="clear" w:color="auto" w:fill="D9D9D9"/>
            <w:vAlign w:val="center"/>
          </w:tcPr>
          <w:p w:rsidR="00A3199B" w:rsidRPr="00706053" w:rsidRDefault="00AA2014" w:rsidP="007255E7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sz w:val="20"/>
                <w:szCs w:val="20"/>
              </w:rPr>
              <w:t>COMMENT</w:t>
            </w:r>
          </w:p>
        </w:tc>
      </w:tr>
      <w:tr w:rsidR="00AA2014" w:rsidRPr="00706053" w:rsidTr="00FA7782">
        <w:tc>
          <w:tcPr>
            <w:tcW w:w="5103" w:type="dxa"/>
            <w:shd w:val="clear" w:color="auto" w:fill="auto"/>
            <w:vAlign w:val="center"/>
          </w:tcPr>
          <w:p w:rsidR="00AA2014" w:rsidRPr="00D237C3" w:rsidRDefault="00B02756" w:rsidP="00B02756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>Is any municipal integrated development plan, spatial development framework(s), structure plans, by-laws or any other municipal policies or guidelines applicable?</w:t>
            </w:r>
            <w:r w:rsidR="00AA2014" w:rsidRPr="00E42260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  <w:r w:rsidR="00AA2014"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If yes, is the proposal in line with the aforementioned documentation/plans?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A2014" w:rsidRPr="00706053" w:rsidTr="00FA7782">
        <w:tc>
          <w:tcPr>
            <w:tcW w:w="5103" w:type="dxa"/>
            <w:shd w:val="clear" w:color="auto" w:fill="auto"/>
            <w:vAlign w:val="center"/>
          </w:tcPr>
          <w:p w:rsidR="00AA2014" w:rsidRPr="000B59E5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Any applicable restrictive condition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(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prohibiting the proposal? </w:t>
            </w:r>
            <w:r w:rsidRPr="00D237C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If yes, 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is/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are the condition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(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in favour of a third </w:t>
            </w:r>
            <w:proofErr w:type="gramStart"/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party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ies</w:t>
            </w:r>
            <w:proofErr w:type="spellEnd"/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? </w:t>
            </w:r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[List condition numbers and third party(</w:t>
            </w:r>
            <w:proofErr w:type="spellStart"/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ies</w:t>
            </w:r>
            <w:proofErr w:type="spellEnd"/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)]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AA2014" w:rsidRPr="00D237C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A2014" w:rsidRPr="00706053" w:rsidTr="00FA7782">
        <w:tc>
          <w:tcPr>
            <w:tcW w:w="5103" w:type="dxa"/>
            <w:shd w:val="clear" w:color="auto" w:fill="auto"/>
            <w:vAlign w:val="center"/>
          </w:tcPr>
          <w:p w:rsidR="00AA2014" w:rsidRPr="000B59E5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Any other Municipal by-law that may be relevant to application? </w:t>
            </w:r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(If yes, specify)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AA2014" w:rsidRPr="00D237C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A2014" w:rsidRPr="00706053" w:rsidTr="00FA7782">
        <w:tc>
          <w:tcPr>
            <w:tcW w:w="8594" w:type="dxa"/>
            <w:gridSpan w:val="4"/>
            <w:shd w:val="clear" w:color="auto" w:fill="auto"/>
            <w:vAlign w:val="center"/>
          </w:tcPr>
          <w:p w:rsidR="00AA2014" w:rsidRPr="000B59E5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Cs w:val="0"/>
                <w:sz w:val="20"/>
                <w:szCs w:val="20"/>
              </w:rPr>
            </w:pPr>
            <w:r w:rsidRPr="000B59E5">
              <w:rPr>
                <w:rFonts w:ascii="Century Gothic" w:hAnsi="Century Gothic"/>
                <w:bCs w:val="0"/>
                <w:sz w:val="20"/>
                <w:szCs w:val="20"/>
              </w:rPr>
              <w:t>Zoning Scheme By-law considerations: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D237C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What is the curr</w:t>
            </w: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ent zoning of the property? 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__________________________________________________________________________________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What is the proposed zoning of the property?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__________________________________________________________________________________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Does the proposal fall within the provisions/parameters of the zoning scheme?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__________________________________________________________________________________</w:t>
            </w:r>
          </w:p>
          <w:p w:rsidR="00AA2014" w:rsidRPr="00A17600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 xml:space="preserve">Are additional applications required to deviate from the zoning scheme? </w:t>
            </w:r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(if yes, specify)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ind w:right="175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0605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__________________________________________________________________________________</w:t>
            </w:r>
          </w:p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AA2014" w:rsidRPr="00706053" w:rsidRDefault="00AA2014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209E3" w:rsidRDefault="004209E3" w:rsidP="00706053">
      <w:pPr>
        <w:pStyle w:val="BodyText"/>
        <w:tabs>
          <w:tab w:val="left" w:pos="8222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890"/>
        <w:gridCol w:w="900"/>
        <w:gridCol w:w="1701"/>
        <w:gridCol w:w="1925"/>
      </w:tblGrid>
      <w:tr w:rsidR="00AB45F3" w:rsidRPr="00706053" w:rsidTr="00FA7782">
        <w:tc>
          <w:tcPr>
            <w:tcW w:w="5103" w:type="dxa"/>
            <w:shd w:val="clear" w:color="auto" w:fill="D9D9D9"/>
            <w:vAlign w:val="center"/>
          </w:tcPr>
          <w:p w:rsidR="004209E3" w:rsidRPr="00706053" w:rsidRDefault="004209E3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QUESTIONS REGARDING OTHER PLANNING CONSIDERATIONS</w:t>
            </w:r>
          </w:p>
        </w:tc>
        <w:tc>
          <w:tcPr>
            <w:tcW w:w="890" w:type="dxa"/>
            <w:shd w:val="clear" w:color="auto" w:fill="D9D9D9"/>
            <w:vAlign w:val="center"/>
          </w:tcPr>
          <w:p w:rsidR="004209E3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65E5B"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4209E3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D0075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4209E3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30D96">
              <w:rPr>
                <w:rFonts w:ascii="Century Gothic" w:hAnsi="Century Gothic"/>
                <w:sz w:val="20"/>
                <w:szCs w:val="20"/>
              </w:rPr>
              <w:t>TO BE DETERMINED</w:t>
            </w:r>
          </w:p>
        </w:tc>
        <w:tc>
          <w:tcPr>
            <w:tcW w:w="1925" w:type="dxa"/>
            <w:shd w:val="clear" w:color="auto" w:fill="D9D9D9"/>
            <w:vAlign w:val="center"/>
          </w:tcPr>
          <w:p w:rsidR="004209E3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B3768">
              <w:rPr>
                <w:rFonts w:ascii="Century Gothic" w:hAnsi="Century Gothic"/>
                <w:sz w:val="20"/>
                <w:szCs w:val="20"/>
              </w:rPr>
              <w:t>COMMENT</w:t>
            </w:r>
          </w:p>
        </w:tc>
      </w:tr>
      <w:tr w:rsidR="00F6386C" w:rsidRPr="00706053" w:rsidTr="00FA7782">
        <w:tc>
          <w:tcPr>
            <w:tcW w:w="5103" w:type="dxa"/>
            <w:shd w:val="clear" w:color="auto" w:fill="auto"/>
            <w:vAlign w:val="center"/>
          </w:tcPr>
          <w:p w:rsidR="00F6386C" w:rsidRDefault="00F6386C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Is a development application affecting national interest in terms of section 52(3) of Spatial Planning Land Use Management Act, 2013 (Act 16 of 2013) (SPLUMA), required?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F6386C" w:rsidRPr="00265E5B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6386C" w:rsidRPr="007D0075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6386C" w:rsidRPr="00B30D96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F6386C" w:rsidRPr="00BB3768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2756" w:rsidRPr="00706053" w:rsidTr="00FA7782">
        <w:tc>
          <w:tcPr>
            <w:tcW w:w="5103" w:type="dxa"/>
            <w:shd w:val="clear" w:color="auto" w:fill="auto"/>
            <w:vAlign w:val="center"/>
          </w:tcPr>
          <w:p w:rsidR="00B02756" w:rsidRPr="00B02756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>Is the proposal in line with the national spatial development framework and national laws, regulations, other guidelines or documents?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B02756" w:rsidRPr="00265E5B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D0075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B30D96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B02756" w:rsidRPr="00BB3768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6386C" w:rsidRPr="00706053" w:rsidTr="00FA7782">
        <w:tc>
          <w:tcPr>
            <w:tcW w:w="5103" w:type="dxa"/>
            <w:shd w:val="clear" w:color="auto" w:fill="auto"/>
            <w:vAlign w:val="center"/>
          </w:tcPr>
          <w:p w:rsidR="00F6386C" w:rsidRPr="00B02756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>Is the proposal in line with the principles for land development, set out in the S</w:t>
            </w:r>
            <w:r w:rsidR="00850914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>PLUMA</w:t>
            </w: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 xml:space="preserve"> and the Western Cape Land Use Planning Act, 2014 (Act 3 of 2014)?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F6386C" w:rsidRPr="00265E5B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6386C" w:rsidRPr="007D0075" w:rsidRDefault="00F6386C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6386C" w:rsidRPr="00B30D96" w:rsidRDefault="00F6386C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F6386C" w:rsidRPr="00BB3768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6386C" w:rsidRPr="00706053" w:rsidTr="00FA7782">
        <w:tc>
          <w:tcPr>
            <w:tcW w:w="5103" w:type="dxa"/>
            <w:shd w:val="clear" w:color="auto" w:fill="auto"/>
            <w:vAlign w:val="center"/>
          </w:tcPr>
          <w:p w:rsidR="00F6386C" w:rsidRPr="00E42260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 xml:space="preserve">Is the proposal in line with the </w:t>
            </w: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  <w:lang w:val="en-ZA"/>
              </w:rPr>
              <w:t>provincial spatial development framework(s)</w:t>
            </w: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 xml:space="preserve"> and provincial laws, regulations, other policies, guidelines or documents?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F6386C" w:rsidRPr="00265E5B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6386C" w:rsidRPr="007D0075" w:rsidRDefault="00F6386C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6386C" w:rsidRPr="00B30D96" w:rsidRDefault="00F6386C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F6386C" w:rsidRPr="00BB3768" w:rsidRDefault="00F6386C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2756" w:rsidRPr="00706053" w:rsidTr="00FA7782">
        <w:tc>
          <w:tcPr>
            <w:tcW w:w="5103" w:type="dxa"/>
            <w:shd w:val="clear" w:color="auto" w:fill="auto"/>
            <w:vAlign w:val="center"/>
          </w:tcPr>
          <w:p w:rsidR="00B02756" w:rsidRPr="00B56037" w:rsidRDefault="00383743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</w:pPr>
            <w:r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>Is any district</w:t>
            </w:r>
            <w:r w:rsidR="00B02756" w:rsidRPr="00B56037">
              <w:rPr>
                <w:rFonts w:ascii="Century Gothic" w:hAnsi="Century Gothic" w:cs="Times New Roman"/>
                <w:b w:val="0"/>
                <w:bCs w:val="0"/>
                <w:sz w:val="20"/>
                <w:szCs w:val="20"/>
              </w:rPr>
              <w:t xml:space="preserve"> municipal integrated development plan, spatial development framework, other policies, guidelines or documents relevant?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B02756" w:rsidRPr="00265E5B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D0075" w:rsidRDefault="00B02756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B30D96" w:rsidRDefault="00B02756" w:rsidP="00AA2014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5" w:type="dxa"/>
            <w:shd w:val="clear" w:color="auto" w:fill="auto"/>
            <w:vAlign w:val="center"/>
          </w:tcPr>
          <w:p w:rsidR="00B02756" w:rsidRPr="00BB3768" w:rsidRDefault="00B02756" w:rsidP="00F6386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3199B" w:rsidRPr="009E5A96" w:rsidRDefault="00A3199B" w:rsidP="00A3199B">
      <w:pPr>
        <w:pStyle w:val="BodyText"/>
        <w:tabs>
          <w:tab w:val="left" w:pos="8222"/>
        </w:tabs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AB45F3" w:rsidRPr="00706053" w:rsidRDefault="00D7205E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  <w:u w:val="single"/>
        </w:rPr>
        <w:t>SECTION C</w:t>
      </w:r>
      <w:r w:rsidRPr="00706053">
        <w:rPr>
          <w:rFonts w:ascii="Century Gothic" w:hAnsi="Century Gothic"/>
          <w:szCs w:val="22"/>
        </w:rPr>
        <w:t xml:space="preserve">: </w:t>
      </w:r>
    </w:p>
    <w:p w:rsidR="00850914" w:rsidRDefault="00AB45F3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t>CONSENT / COMMENT REQUIRED FROM OTHER ORGANS OF STATE</w:t>
      </w:r>
    </w:p>
    <w:p w:rsidR="00FA7782" w:rsidRPr="00706053" w:rsidRDefault="00FA7782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</w:rPr>
      </w:pP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900"/>
        <w:gridCol w:w="900"/>
        <w:gridCol w:w="1701"/>
        <w:gridCol w:w="1915"/>
      </w:tblGrid>
      <w:tr w:rsidR="00F6386C" w:rsidRPr="00DA3602" w:rsidTr="00FA7782">
        <w:tc>
          <w:tcPr>
            <w:tcW w:w="5103" w:type="dxa"/>
            <w:shd w:val="clear" w:color="auto" w:fill="D9D9D9"/>
            <w:vAlign w:val="center"/>
          </w:tcPr>
          <w:p w:rsidR="00F6386C" w:rsidRPr="000B59E5" w:rsidRDefault="00F6386C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OUESTIONS REGARDING CONSENT / COMMENT REQUIRED</w:t>
            </w:r>
            <w:r w:rsidRPr="000B59E5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F6386C" w:rsidRPr="00D237C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237C3"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F6386C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F6386C" w:rsidRPr="00706053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TO BE DETERMINED</w:t>
            </w:r>
          </w:p>
        </w:tc>
        <w:tc>
          <w:tcPr>
            <w:tcW w:w="1915" w:type="dxa"/>
            <w:shd w:val="clear" w:color="auto" w:fill="D9D9D9"/>
            <w:vAlign w:val="center"/>
          </w:tcPr>
          <w:p w:rsidR="00F6386C" w:rsidRPr="000B59E5" w:rsidRDefault="00F6386C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06053">
              <w:rPr>
                <w:rFonts w:ascii="Century Gothic" w:hAnsi="Century Gothic"/>
                <w:sz w:val="20"/>
                <w:szCs w:val="20"/>
              </w:rPr>
              <w:t>OBTAIN APPROVAL</w:t>
            </w:r>
            <w:r w:rsidRPr="000B59E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706053">
              <w:rPr>
                <w:rFonts w:ascii="Century Gothic" w:hAnsi="Century Gothic"/>
                <w:sz w:val="20"/>
                <w:szCs w:val="20"/>
              </w:rPr>
              <w:t>/</w:t>
            </w:r>
            <w:r w:rsidRPr="000B59E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706053">
              <w:rPr>
                <w:rFonts w:ascii="Century Gothic" w:hAnsi="Century Gothic"/>
                <w:sz w:val="20"/>
                <w:szCs w:val="20"/>
              </w:rPr>
              <w:t>CONSENT</w:t>
            </w:r>
            <w:r w:rsidRPr="000B59E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706053">
              <w:rPr>
                <w:rFonts w:ascii="Century Gothic" w:hAnsi="Century Gothic"/>
                <w:sz w:val="20"/>
                <w:szCs w:val="20"/>
              </w:rPr>
              <w:t>/</w:t>
            </w:r>
            <w:r w:rsidRPr="000B59E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D237C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706053">
              <w:rPr>
                <w:rFonts w:ascii="Century Gothic" w:hAnsi="Century Gothic"/>
                <w:sz w:val="20"/>
                <w:szCs w:val="20"/>
              </w:rPr>
              <w:t>COMMENT FROM: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706053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t>Is a land development application required in terms of section 53(2) of LUPA</w:t>
            </w:r>
            <w:r w:rsidR="00383743">
              <w:rPr>
                <w:rFonts w:ascii="Century Gothic" w:hAnsi="Century Gothic"/>
                <w:b w:val="0"/>
                <w:sz w:val="20"/>
                <w:szCs w:val="20"/>
              </w:rPr>
              <w:t xml:space="preserve"> or section 10 of LUP Regulations</w:t>
            </w:r>
            <w:r>
              <w:rPr>
                <w:rFonts w:ascii="Century Gothic" w:hAnsi="Century Gothic"/>
                <w:b w:val="0"/>
                <w:sz w:val="20"/>
                <w:szCs w:val="20"/>
              </w:rPr>
              <w:t>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706053" w:rsidRDefault="00E4226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EE057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Western Cape Provincial Department of Environmental Affairs &amp; Development </w:t>
            </w:r>
            <w:r w:rsidRPr="00EE057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>Planning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(DEA&amp;DP)</w:t>
            </w:r>
          </w:p>
        </w:tc>
      </w:tr>
      <w:tr w:rsidR="00E42260" w:rsidRPr="00DA3602" w:rsidTr="00FA7782">
        <w:tc>
          <w:tcPr>
            <w:tcW w:w="5103" w:type="dxa"/>
            <w:shd w:val="clear" w:color="auto" w:fill="auto"/>
            <w:vAlign w:val="center"/>
          </w:tcPr>
          <w:p w:rsidR="00E42260" w:rsidRDefault="00E42260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</w:rPr>
              <w:lastRenderedPageBreak/>
              <w:t>Is provincial comment on land use application(s) required in terms of section 45(1) of LUPA?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E42260" w:rsidRPr="00D237C3" w:rsidRDefault="00E4226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E42260" w:rsidRPr="00706053" w:rsidRDefault="00E4226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42260" w:rsidRPr="00706053" w:rsidRDefault="00E4226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E42260" w:rsidRPr="00383743" w:rsidRDefault="00E4226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7255E7">
              <w:rPr>
                <w:rFonts w:ascii="Century Gothic" w:hAnsi="Century Gothic"/>
                <w:b w:val="0"/>
                <w:sz w:val="20"/>
                <w:szCs w:val="20"/>
              </w:rPr>
              <w:t>DEA&amp;DP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D237C3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Is/was the </w:t>
            </w:r>
            <w:proofErr w:type="gramStart"/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property(</w:t>
            </w:r>
            <w:proofErr w:type="spellStart"/>
            <w:proofErr w:type="gramEnd"/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ies</w:t>
            </w:r>
            <w:proofErr w:type="spellEnd"/>
            <w:r w:rsidRPr="000B59E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 utilised for agricultural purposes?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383743" w:rsidRDefault="00E42260" w:rsidP="00E4226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7255E7">
              <w:rPr>
                <w:rFonts w:ascii="Century Gothic" w:hAnsi="Century Gothic" w:cs="Times New Roman"/>
                <w:b w:val="0"/>
                <w:sz w:val="20"/>
                <w:szCs w:val="20"/>
              </w:rPr>
              <w:t>Western Cape Government Department of Agriculture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0B59E5" w:rsidRDefault="00B02756" w:rsidP="0027537C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2219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require approval in terms of Subdivision of Agricultural Land Act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, 1970 (Act 70 of 1970)</w:t>
            </w:r>
            <w:r w:rsidRPr="0072219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001FE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National Department of Agriculture, Forestry and Fisheries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(DAFF)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0B59E5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9C226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trigger a listed activity in terms of N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ational </w:t>
            </w:r>
            <w:r w:rsidRPr="009C226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E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nvironmental </w:t>
            </w:r>
            <w:r w:rsidRPr="009C226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M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anagement </w:t>
            </w:r>
            <w:r w:rsidRPr="009C226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ct, 1998 (Act 107 of 1998) (NEMA)</w:t>
            </w:r>
            <w:r w:rsidRPr="009C226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? 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70605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383743" w:rsidRDefault="00E42260" w:rsidP="00E4226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ED1234">
              <w:rPr>
                <w:rFonts w:ascii="Century Gothic" w:hAnsi="Century Gothic"/>
                <w:b w:val="0"/>
                <w:sz w:val="20"/>
                <w:szCs w:val="20"/>
              </w:rPr>
              <w:t>DEA&amp;DP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EB09CD">
              <w:rPr>
                <w:rFonts w:ascii="Century Gothic" w:hAnsi="Century Gothic"/>
                <w:bCs/>
                <w:sz w:val="20"/>
                <w:szCs w:val="20"/>
              </w:rPr>
              <w:t xml:space="preserve">Will the proposal require authorisation in terms of Specific </w:t>
            </w: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>Environmental Management Act(s) (SEMA)?</w:t>
            </w:r>
          </w:p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(</w:t>
            </w: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National Environmental Management: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Protected Areas Act, 2003 (Act 57 of 2003) (NEM:PAA) /</w:t>
            </w:r>
          </w:p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National Environmental Management: Biodiversity Act, 2004 (Act 10 of 2004) (NEM:BA) /</w:t>
            </w:r>
          </w:p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National Environmental Management: </w:t>
            </w: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>Air Quality Act, 2004 (Act 39 of 2004)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(NEM:AQA) /</w:t>
            </w:r>
            <w:r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 xml:space="preserve"> </w:t>
            </w:r>
          </w:p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>National Environmental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Management:</w:t>
            </w: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Integrated Coastal Management Act, 2008 (Act 24 of 2008)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(NEM:ICM) /</w:t>
            </w:r>
            <w:r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 xml:space="preserve"> </w:t>
            </w:r>
          </w:p>
          <w:p w:rsidR="00B02756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>National Environmental Management: Waste Act, 2008 (Act 59 of 2008)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 (NEM:WA) </w:t>
            </w:r>
          </w:p>
          <w:p w:rsidR="00B02756" w:rsidRPr="00A17600" w:rsidRDefault="00B02756" w:rsidP="0027537C">
            <w:pPr>
              <w:spacing w:line="360" w:lineRule="auto"/>
              <w:jc w:val="both"/>
              <w:rPr>
                <w:rFonts w:ascii="Century Gothic" w:hAnsi="Century Gothic" w:cs="Arial"/>
                <w:color w:val="000000"/>
                <w:sz w:val="20"/>
                <w:szCs w:val="20"/>
                <w:lang w:val="en-ZA"/>
              </w:rPr>
            </w:pPr>
            <w:r w:rsidRPr="00A17600">
              <w:rPr>
                <w:rFonts w:ascii="Century Gothic" w:hAnsi="Century Gothic" w:cs="Arial"/>
                <w:color w:val="000000"/>
                <w:sz w:val="20"/>
                <w:szCs w:val="20"/>
                <w:lang w:val="en-ZA"/>
              </w:rPr>
              <w:t>(strikethrough irrelevant)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National Department of Environmental Affairs (DEA) &amp;</w:t>
            </w:r>
          </w:p>
          <w:p w:rsidR="00B02756" w:rsidRPr="00EE057A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DEA&amp;DP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776CC2" w:rsidRDefault="00B02756" w:rsidP="0027537C">
            <w:pPr>
              <w:spacing w:line="276" w:lineRule="auto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Will the proposal require authorisation in terms of the </w:t>
            </w:r>
            <w:r w:rsidRPr="00A8082D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National </w:t>
            </w:r>
            <w:r>
              <w:rPr>
                <w:rFonts w:ascii="Century Gothic" w:hAnsi="Century Gothic" w:cs="Arial"/>
                <w:sz w:val="20"/>
                <w:szCs w:val="20"/>
                <w:lang w:val="en-ZA"/>
              </w:rPr>
              <w:t>Water Act, 1998 (Act 36 of 1998)?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National Department of Water &amp; Sanitation (DWS)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72219A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2610A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trigger a listed activity in terms of the National Heritage Resources Act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, 1999 (Act 25 of 1999)</w:t>
            </w:r>
            <w:r w:rsidRPr="002610A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001FEE" w:rsidRDefault="00B02756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8B0BD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outh African Heritage Resources Agency (S</w:t>
            </w:r>
            <w:r w:rsidRPr="008B0BD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AHRA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8B0BD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&amp; Heritage </w:t>
            </w:r>
            <w:r w:rsidRPr="008B0BD7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>Western Cape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(HWC)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706053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color w:val="1F497D"/>
                <w:sz w:val="20"/>
                <w:szCs w:val="20"/>
                <w:shd w:val="clear" w:color="auto" w:fill="D9D9D9"/>
                <w:lang w:val="en-ZA"/>
              </w:rPr>
            </w:pPr>
            <w:r w:rsidRPr="00DF256C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>Will the proposal have an impact on any National or Provincial roads?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8B0BD7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National Department of Transport /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outh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frica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ational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R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oads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gency 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L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td. (SANRAL)</w:t>
            </w:r>
            <w:r w:rsidRPr="00D458C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  <w:r w:rsidRPr="0038374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&amp; </w:t>
            </w:r>
            <w:r w:rsidR="00E42260" w:rsidRPr="007255E7">
              <w:rPr>
                <w:rFonts w:ascii="Century Gothic" w:hAnsi="Century Gothic" w:cs="Times New Roman"/>
                <w:b w:val="0"/>
                <w:sz w:val="20"/>
                <w:szCs w:val="20"/>
              </w:rPr>
              <w:t>Western Cape Department of Transport and Public Works</w:t>
            </w:r>
            <w:r w:rsidR="00E42260" w:rsidRPr="00FC1C2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  <w:r w:rsidR="00E42260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(DT&amp;PW)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0B59E5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sz w:val="20"/>
                <w:szCs w:val="20"/>
                <w:lang w:val="en-ZA"/>
              </w:rPr>
              <w:t xml:space="preserve">Will the proposal trigger a listed activity in terms of the </w:t>
            </w:r>
            <w:r w:rsidRPr="00706053">
              <w:rPr>
                <w:rFonts w:ascii="Century Gothic" w:hAnsi="Century Gothic"/>
                <w:b w:val="0"/>
                <w:sz w:val="20"/>
                <w:szCs w:val="20"/>
                <w:lang w:val="en-ZA"/>
              </w:rPr>
              <w:t>Occupational Health and Safety Act, 1993 (Act 85 of 1993): Major Hazard Installations Regulations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National Department of Labour (DL)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DF256C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F231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affect any E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skom</w:t>
            </w:r>
            <w:r w:rsidRPr="007F2313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owned land and/or servitudes?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D458CE" w:rsidRDefault="00B02756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661F95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E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skom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7F2313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B4522D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affect any T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elkom</w:t>
            </w:r>
            <w:r w:rsidRPr="00B4522D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owned land and/or servitudes?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383743" w:rsidRDefault="00FC1C2A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7255E7">
              <w:rPr>
                <w:rFonts w:ascii="Century Gothic" w:hAnsi="Century Gothic" w:cs="Times New Roman"/>
                <w:b w:val="0"/>
                <w:sz w:val="20"/>
                <w:szCs w:val="20"/>
              </w:rPr>
              <w:t>Telkom SA Ltd.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B4522D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95700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affect any Transnet</w:t>
            </w:r>
            <w:r w:rsidR="00FC1C2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/</w:t>
            </w:r>
            <w:r w:rsidR="00ED1234" w:rsidRPr="00ED1234">
              <w:rPr>
                <w:rFonts w:ascii="Century Gothic" w:hAnsi="Century Gothic" w:cs="Times New Roman"/>
                <w:b w:val="0"/>
                <w:sz w:val="20"/>
                <w:szCs w:val="20"/>
              </w:rPr>
              <w:t>Passenger Rail Agency of South Africa</w:t>
            </w:r>
            <w:r w:rsidR="00ED123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  <w:r w:rsidRPr="0095700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owned land and/or servitudes?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442DAD" w:rsidRDefault="00B02756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12206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Transnet</w:t>
            </w:r>
            <w:r w:rsidR="00FC1C2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/PRASA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95700F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Is the property subject to a </w:t>
            </w:r>
            <w:r w:rsidRPr="00BB4002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land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/ restitution</w:t>
            </w:r>
            <w:r w:rsidRPr="00BB4002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claim</w:t>
            </w:r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(</w:t>
            </w:r>
            <w:r w:rsidRPr="00BB4002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</w:t>
            </w:r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BB4002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12206A" w:rsidRDefault="00B02756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CD09A1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ational </w:t>
            </w:r>
            <w:r w:rsidRPr="00CD09A1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Department of Rural Development &amp; Land Reform</w:t>
            </w:r>
            <w:r w:rsidRPr="0076192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DD31FA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DD31F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Will the proposal require comments from S</w:t>
            </w:r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outh African National </w:t>
            </w:r>
            <w:r w:rsidRPr="00DD31F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P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arks</w:t>
            </w:r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(</w:t>
            </w:r>
            <w:proofErr w:type="spellStart"/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SANParks</w:t>
            </w:r>
            <w:proofErr w:type="spellEnd"/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)</w:t>
            </w:r>
            <w:r w:rsidRPr="00DD31F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and/or </w:t>
            </w:r>
            <w:proofErr w:type="spellStart"/>
            <w:r w:rsidRPr="00DD31F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CapeNature</w:t>
            </w:r>
            <w:proofErr w:type="spellEnd"/>
            <w:r w:rsidRPr="00DD31F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76192F" w:rsidRDefault="00B02756" w:rsidP="009C2763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proofErr w:type="spellStart"/>
            <w:r w:rsidRPr="0076192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SANP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arks</w:t>
            </w:r>
            <w:proofErr w:type="spellEnd"/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</w:t>
            </w:r>
            <w:r w:rsidRPr="0076192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/ </w:t>
            </w:r>
            <w:proofErr w:type="spellStart"/>
            <w:r w:rsidRPr="0076192F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CapeNature</w:t>
            </w:r>
            <w:proofErr w:type="spellEnd"/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080A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Is the property subject to any existing mineral rights?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CD09A1" w:rsidRDefault="00B02756" w:rsidP="000B59E5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62765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National Department of Mineral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Resources </w:t>
            </w:r>
          </w:p>
        </w:tc>
      </w:tr>
      <w:tr w:rsidR="00B02756" w:rsidRPr="00DA3602" w:rsidTr="00FA7782">
        <w:tc>
          <w:tcPr>
            <w:tcW w:w="5103" w:type="dxa"/>
            <w:shd w:val="clear" w:color="auto" w:fill="auto"/>
            <w:vAlign w:val="center"/>
          </w:tcPr>
          <w:p w:rsidR="00B02756" w:rsidRPr="00572920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572920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Does the proposal lead to densification to such an extent that the number of schools, healthcare facilities, libraries, safety services, etc. In the area may be impacted on? </w:t>
            </w:r>
          </w:p>
          <w:p w:rsidR="00B02756" w:rsidRPr="00A17600" w:rsidRDefault="00B02756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</w:pPr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(strikethrough irrelevant)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0B59E5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02756" w:rsidRPr="00D237C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02756" w:rsidRPr="00706053" w:rsidRDefault="00B02756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B02756" w:rsidRPr="00D50859" w:rsidRDefault="00B02756" w:rsidP="00001EC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Western Cape </w:t>
            </w:r>
            <w:r w:rsidR="00FC1C2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Government Departments</w:t>
            </w: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of 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Cultural Affairs </w:t>
            </w: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&amp; </w:t>
            </w:r>
            <w:r w:rsidR="0085091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Sport</w:t>
            </w: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, </w:t>
            </w:r>
          </w:p>
          <w:p w:rsidR="00B02756" w:rsidRPr="00D50859" w:rsidRDefault="00B02756" w:rsidP="00001EC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 xml:space="preserve">Education, 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Social Development, </w:t>
            </w:r>
          </w:p>
          <w:p w:rsidR="00B02756" w:rsidRPr="0062765A" w:rsidRDefault="00B02756" w:rsidP="00001EC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D50859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Health and Community Safety</w:t>
            </w:r>
          </w:p>
        </w:tc>
      </w:tr>
      <w:tr w:rsidR="00850914" w:rsidRPr="00DA3602" w:rsidTr="00FA7782">
        <w:tc>
          <w:tcPr>
            <w:tcW w:w="5103" w:type="dxa"/>
            <w:shd w:val="clear" w:color="auto" w:fill="auto"/>
            <w:vAlign w:val="center"/>
          </w:tcPr>
          <w:p w:rsidR="00850914" w:rsidRPr="00572920" w:rsidRDefault="00AA27FA" w:rsidP="0027537C">
            <w:pPr>
              <w:pStyle w:val="BodyText"/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lastRenderedPageBreak/>
              <w:t>Does the proposal require any other authorisation(s) in terms of other applicable legislation that is not listed in the subject table?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0914" w:rsidRPr="000B59E5" w:rsidRDefault="00850914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0914" w:rsidRPr="00D237C3" w:rsidRDefault="00850914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50914" w:rsidRPr="00706053" w:rsidRDefault="00850914" w:rsidP="00C47E30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850914" w:rsidRPr="00A17600" w:rsidRDefault="00AA27FA" w:rsidP="00AA27FA">
            <w:pPr>
              <w:pStyle w:val="BodyText"/>
              <w:tabs>
                <w:tab w:val="left" w:pos="4860"/>
              </w:tabs>
              <w:spacing w:line="360" w:lineRule="auto"/>
              <w:jc w:val="both"/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</w:pPr>
            <w:r w:rsidRPr="00A17600"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  <w:t>If yes, specify</w:t>
            </w:r>
          </w:p>
        </w:tc>
      </w:tr>
    </w:tbl>
    <w:p w:rsidR="00FA7782" w:rsidRDefault="00FA7782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  <w:u w:val="single"/>
        </w:rPr>
      </w:pPr>
    </w:p>
    <w:p w:rsidR="00060F99" w:rsidRPr="00706053" w:rsidRDefault="00060F99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  <w:u w:val="single"/>
        </w:rPr>
        <w:t>SECTION D</w:t>
      </w:r>
      <w:r w:rsidRPr="00706053">
        <w:rPr>
          <w:rFonts w:ascii="Century Gothic" w:hAnsi="Century Gothic"/>
          <w:szCs w:val="22"/>
        </w:rPr>
        <w:t xml:space="preserve">: </w:t>
      </w:r>
    </w:p>
    <w:p w:rsidR="00001EC0" w:rsidRPr="00706053" w:rsidRDefault="00060F99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t>SERVICE REQUIREMENTS</w:t>
      </w:r>
    </w:p>
    <w:p w:rsidR="00FD5358" w:rsidRDefault="00FD5358" w:rsidP="00706053">
      <w:pPr>
        <w:pStyle w:val="BodyText"/>
        <w:tabs>
          <w:tab w:val="left" w:pos="8222"/>
        </w:tabs>
        <w:spacing w:line="360" w:lineRule="auto"/>
        <w:ind w:right="281"/>
        <w:jc w:val="center"/>
        <w:rPr>
          <w:rFonts w:ascii="Century Gothic" w:hAnsi="Century Gothic"/>
          <w:sz w:val="24"/>
        </w:rPr>
      </w:pPr>
    </w:p>
    <w:tbl>
      <w:tblPr>
        <w:tblW w:w="105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900"/>
        <w:gridCol w:w="900"/>
        <w:gridCol w:w="1701"/>
        <w:gridCol w:w="1908"/>
      </w:tblGrid>
      <w:tr w:rsidR="00001EC0" w:rsidRPr="00DA3602" w:rsidTr="00FA7782">
        <w:tc>
          <w:tcPr>
            <w:tcW w:w="5103" w:type="dxa"/>
            <w:shd w:val="clear" w:color="auto" w:fill="D9D9D9"/>
            <w:vAlign w:val="center"/>
          </w:tcPr>
          <w:p w:rsidR="00001EC0" w:rsidRPr="00DA3602" w:rsidRDefault="00001EC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DOES THE PROPOSAL REQUIRE THE FOLLOWING ADDITIONAL INFRASTRUCTURE / SERVICES?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01EC0" w:rsidRPr="00DA3602" w:rsidRDefault="00001EC0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A3602">
              <w:rPr>
                <w:rFonts w:ascii="Century Gothic" w:hAnsi="Century Gothic"/>
                <w:sz w:val="20"/>
                <w:szCs w:val="20"/>
              </w:rPr>
              <w:t>YES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001EC0" w:rsidRPr="00DA3602" w:rsidRDefault="00001EC0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A3602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001EC0" w:rsidRPr="00DA3602" w:rsidRDefault="00001EC0" w:rsidP="00850914">
            <w:pPr>
              <w:pStyle w:val="BodyText"/>
              <w:tabs>
                <w:tab w:val="left" w:pos="4860"/>
              </w:tabs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A3602">
              <w:rPr>
                <w:rFonts w:ascii="Century Gothic" w:hAnsi="Century Gothic"/>
                <w:sz w:val="20"/>
                <w:szCs w:val="20"/>
              </w:rPr>
              <w:t>TO BE DETERMINED</w:t>
            </w:r>
          </w:p>
        </w:tc>
        <w:tc>
          <w:tcPr>
            <w:tcW w:w="1908" w:type="dxa"/>
            <w:shd w:val="clear" w:color="auto" w:fill="D9D9D9"/>
            <w:vAlign w:val="center"/>
          </w:tcPr>
          <w:p w:rsidR="00452C74" w:rsidRDefault="00001EC0" w:rsidP="000B59E5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color w:val="0070C0"/>
                <w:sz w:val="20"/>
                <w:szCs w:val="20"/>
              </w:rPr>
            </w:pPr>
            <w:r w:rsidRPr="00DA3602">
              <w:rPr>
                <w:rFonts w:ascii="Century Gothic" w:hAnsi="Century Gothic"/>
                <w:sz w:val="20"/>
                <w:szCs w:val="20"/>
              </w:rPr>
              <w:t>OBTAIN COMMENT FROM:</w:t>
            </w:r>
            <w:r w:rsidRPr="003219A7">
              <w:rPr>
                <w:rFonts w:ascii="Century Gothic" w:hAnsi="Century Gothic"/>
                <w:b w:val="0"/>
                <w:bCs w:val="0"/>
                <w:color w:val="0070C0"/>
                <w:sz w:val="20"/>
                <w:szCs w:val="20"/>
              </w:rPr>
              <w:t xml:space="preserve"> </w:t>
            </w:r>
          </w:p>
          <w:p w:rsidR="00001EC0" w:rsidRPr="00A17600" w:rsidRDefault="00452C74" w:rsidP="00D237C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color w:val="000000"/>
                <w:sz w:val="20"/>
                <w:szCs w:val="20"/>
              </w:rPr>
            </w:pPr>
            <w:r w:rsidRPr="00A17600">
              <w:rPr>
                <w:rFonts w:ascii="Century Gothic" w:hAnsi="Century Gothic"/>
                <w:b w:val="0"/>
                <w:color w:val="000000"/>
                <w:sz w:val="20"/>
                <w:szCs w:val="20"/>
              </w:rPr>
              <w:t>(list internal department)</w:t>
            </w: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2D4FAE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Electricity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 xml:space="preserve"> supply:</w:t>
            </w:r>
          </w:p>
          <w:p w:rsidR="00FD5358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706053" w:rsidRDefault="00001EC0" w:rsidP="000B59E5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color w:val="0070C0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Water supply:</w:t>
            </w:r>
          </w:p>
          <w:p w:rsidR="00FD5358" w:rsidRPr="002D4FAE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Sewerage and waste water:</w:t>
            </w:r>
          </w:p>
          <w:p w:rsidR="00FD5358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Stormwater</w:t>
            </w:r>
            <w:proofErr w:type="spellEnd"/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:</w:t>
            </w:r>
          </w:p>
          <w:p w:rsidR="00FD5358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Road network:</w:t>
            </w:r>
          </w:p>
          <w:p w:rsidR="00FD5358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T</w:t>
            </w:r>
            <w:r w:rsidRPr="00AC39B6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elecommunication services</w:t>
            </w: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:</w:t>
            </w:r>
          </w:p>
          <w:p w:rsidR="00FD5358" w:rsidRDefault="00FD5358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0B59E5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 w:rsidRPr="0022171A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Other services required? Please specify.</w:t>
            </w:r>
          </w:p>
          <w:p w:rsidR="00FD5358" w:rsidRDefault="00FD5358" w:rsidP="00D237C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1EC0" w:rsidRPr="00DA3602" w:rsidTr="00FA7782">
        <w:tc>
          <w:tcPr>
            <w:tcW w:w="5103" w:type="dxa"/>
            <w:shd w:val="clear" w:color="auto" w:fill="auto"/>
          </w:tcPr>
          <w:p w:rsidR="00001EC0" w:rsidRDefault="00001EC0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  <w:r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Development charges</w:t>
            </w:r>
            <w:r w:rsidR="001563B4">
              <w:rPr>
                <w:rFonts w:ascii="Century Gothic" w:hAnsi="Century Gothic"/>
                <w:b w:val="0"/>
                <w:bCs w:val="0"/>
                <w:sz w:val="20"/>
                <w:szCs w:val="20"/>
              </w:rPr>
              <w:t>:</w:t>
            </w:r>
          </w:p>
          <w:p w:rsidR="00FD5358" w:rsidRPr="0022171A" w:rsidRDefault="00FD5358" w:rsidP="00706053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001EC0" w:rsidRPr="00DA3602" w:rsidRDefault="00001EC0" w:rsidP="00001EC0">
            <w:pPr>
              <w:pStyle w:val="BodyText"/>
              <w:tabs>
                <w:tab w:val="left" w:pos="4860"/>
              </w:tabs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60F99" w:rsidRDefault="00060F99" w:rsidP="00060F99">
      <w:pPr>
        <w:rPr>
          <w:rFonts w:ascii="Bookman Old Style" w:hAnsi="Bookman Old Style"/>
          <w:sz w:val="22"/>
          <w:szCs w:val="22"/>
        </w:rPr>
      </w:pPr>
    </w:p>
    <w:p w:rsidR="00FA7782" w:rsidRDefault="00FA7782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br w:type="page"/>
      </w:r>
    </w:p>
    <w:p w:rsidR="00E42260" w:rsidRDefault="00E42260" w:rsidP="00060F99">
      <w:pPr>
        <w:rPr>
          <w:rFonts w:ascii="Bookman Old Style" w:hAnsi="Bookman Old Style"/>
          <w:sz w:val="22"/>
          <w:szCs w:val="22"/>
        </w:rPr>
      </w:pPr>
    </w:p>
    <w:p w:rsidR="00B44B2A" w:rsidRPr="00706053" w:rsidRDefault="00B44B2A" w:rsidP="00B44B2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hd w:val="clear" w:color="auto" w:fill="BFBFBF"/>
        <w:spacing w:line="360" w:lineRule="auto"/>
        <w:ind w:right="281"/>
        <w:jc w:val="both"/>
        <w:rPr>
          <w:rFonts w:ascii="Century Gothic" w:hAnsi="Century Gothic"/>
          <w:szCs w:val="22"/>
        </w:rPr>
      </w:pPr>
      <w:r w:rsidRPr="00706053">
        <w:rPr>
          <w:rFonts w:ascii="Century Gothic" w:hAnsi="Century Gothic"/>
          <w:szCs w:val="22"/>
        </w:rPr>
        <w:t xml:space="preserve">PART </w:t>
      </w:r>
      <w:r w:rsidR="00FD5358" w:rsidRPr="00706053">
        <w:rPr>
          <w:rFonts w:ascii="Century Gothic" w:hAnsi="Century Gothic"/>
          <w:szCs w:val="22"/>
        </w:rPr>
        <w:t>D</w:t>
      </w:r>
      <w:r w:rsidRPr="00706053">
        <w:rPr>
          <w:rFonts w:ascii="Century Gothic" w:hAnsi="Century Gothic"/>
          <w:szCs w:val="22"/>
        </w:rPr>
        <w:t xml:space="preserve">: </w:t>
      </w:r>
      <w:r w:rsidR="00E42260">
        <w:rPr>
          <w:rFonts w:ascii="Century Gothic" w:hAnsi="Century Gothic"/>
          <w:szCs w:val="22"/>
        </w:rPr>
        <w:t xml:space="preserve">ATTACHMENTS AND SUPPORTING INFORMATION AND DOCUMENTATION FOR LAND </w:t>
      </w:r>
      <w:r w:rsidR="004D3F30">
        <w:rPr>
          <w:rFonts w:ascii="Century Gothic" w:hAnsi="Century Gothic"/>
          <w:szCs w:val="22"/>
        </w:rPr>
        <w:t>USE PLANNING</w:t>
      </w:r>
      <w:r w:rsidR="00E42260">
        <w:rPr>
          <w:rFonts w:ascii="Century Gothic" w:hAnsi="Century Gothic"/>
          <w:szCs w:val="22"/>
        </w:rPr>
        <w:t xml:space="preserve"> APPLICATION</w:t>
      </w:r>
      <w:r w:rsidR="00313495" w:rsidRPr="00706053">
        <w:rPr>
          <w:rFonts w:ascii="Century Gothic" w:hAnsi="Century Gothic"/>
          <w:szCs w:val="22"/>
        </w:rPr>
        <w:t xml:space="preserve"> </w:t>
      </w:r>
    </w:p>
    <w:p w:rsidR="00EF40E7" w:rsidRDefault="00EF40E7" w:rsidP="00060F99">
      <w:pPr>
        <w:rPr>
          <w:rFonts w:ascii="Bookman Old Style" w:hAnsi="Bookman Old Style"/>
          <w:sz w:val="22"/>
          <w:szCs w:val="22"/>
        </w:rPr>
      </w:pPr>
    </w:p>
    <w:p w:rsidR="00E42260" w:rsidRDefault="00E42260" w:rsidP="00060F99">
      <w:pPr>
        <w:rPr>
          <w:rFonts w:ascii="Bookman Old Style" w:hAnsi="Bookman Old Style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607"/>
        <w:gridCol w:w="605"/>
        <w:gridCol w:w="3344"/>
        <w:gridCol w:w="425"/>
        <w:gridCol w:w="607"/>
        <w:gridCol w:w="607"/>
        <w:gridCol w:w="607"/>
        <w:gridCol w:w="3218"/>
      </w:tblGrid>
      <w:tr w:rsidR="00E42260" w:rsidRPr="00C32038" w:rsidTr="00FA7782">
        <w:tc>
          <w:tcPr>
            <w:tcW w:w="10627" w:type="dxa"/>
            <w:gridSpan w:val="9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Default="007255E7" w:rsidP="00C32038">
            <w:p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</w:p>
          <w:p w:rsidR="00E42260" w:rsidRPr="0027537C" w:rsidRDefault="00E42260" w:rsidP="0027537C">
            <w:pPr>
              <w:spacing w:line="276" w:lineRule="auto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56037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Information and documentation required in terms </w:t>
            </w:r>
            <w:r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of </w:t>
            </w:r>
            <w:r w:rsidR="00AA27FA"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section 38</w:t>
            </w:r>
            <w:r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(1)</w:t>
            </w:r>
            <w:r w:rsidR="004E5BBA" w:rsidRPr="0027537C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 of the </w:t>
            </w:r>
            <w:r w:rsidR="004E5BBA" w:rsidRPr="0027537C">
              <w:rPr>
                <w:rFonts w:ascii="Century Gothic" w:hAnsi="Century Gothic" w:cs="Arial"/>
                <w:b/>
                <w:sz w:val="20"/>
                <w:szCs w:val="20"/>
              </w:rPr>
              <w:t>By-</w:t>
            </w:r>
            <w:r w:rsidR="00906603">
              <w:rPr>
                <w:rFonts w:ascii="Century Gothic" w:hAnsi="Century Gothic" w:cs="Arial"/>
                <w:b/>
                <w:sz w:val="20"/>
                <w:szCs w:val="20"/>
              </w:rPr>
              <w:t>L</w:t>
            </w:r>
            <w:r w:rsidR="0027537C" w:rsidRPr="0027537C">
              <w:rPr>
                <w:rFonts w:ascii="Century Gothic" w:hAnsi="Century Gothic" w:cs="Arial"/>
                <w:b/>
                <w:sz w:val="20"/>
                <w:szCs w:val="20"/>
              </w:rPr>
              <w:t>aw on Municipal Land Use Planning for Beaufort West Municipality</w:t>
            </w:r>
          </w:p>
          <w:p w:rsidR="007255E7" w:rsidRPr="00B56037" w:rsidRDefault="007255E7" w:rsidP="00C32038">
            <w:p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7255E7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7255E7">
              <w:rPr>
                <w:rFonts w:ascii="Century Gothic" w:hAnsi="Century Gothic" w:cs="Arial"/>
                <w:sz w:val="20"/>
                <w:szCs w:val="20"/>
                <w:lang w:val="en-ZA"/>
              </w:rPr>
              <w:t>Completed and signed application form</w:t>
            </w:r>
          </w:p>
        </w:tc>
        <w:tc>
          <w:tcPr>
            <w:tcW w:w="425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Del="004E5BBA" w:rsidRDefault="007255E7" w:rsidP="00A3599B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Bondholder’s consent (if applicable)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Del="004E5BBA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Power of attorney / Owner’s consent if applicant is not owner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Proof of registered ownership or any other relevant right held in the land concerned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Resolution or other proof that applicant is authorised to act on behalf of a juristic person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S.G. diagram / General plan extract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Written motivation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Site development plan or conceptual layout plan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Locality plan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Proof of agreement or permission for required servitude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Proposed subdivision plan 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Full copy of the title deed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Proof of payment of application fees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vMerge w:val="restart"/>
            <w:shd w:val="clear" w:color="auto" w:fill="FFFFFF"/>
            <w:vAlign w:val="center"/>
          </w:tcPr>
          <w:p w:rsidR="007255E7" w:rsidRPr="00C32038" w:rsidRDefault="007255E7" w:rsidP="00A3599B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Minutes of pre-application consultation meeting (if applicable)</w:t>
            </w:r>
          </w:p>
        </w:tc>
      </w:tr>
      <w:tr w:rsidR="007255E7" w:rsidRPr="00C32038" w:rsidTr="00FA7782">
        <w:tc>
          <w:tcPr>
            <w:tcW w:w="5163" w:type="dxa"/>
            <w:gridSpan w:val="4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Conveyancer’s certificate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5039" w:type="dxa"/>
            <w:gridSpan w:val="4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</w:p>
        </w:tc>
      </w:tr>
      <w:tr w:rsidR="007255E7" w:rsidRPr="00C32038" w:rsidTr="00FA7782">
        <w:tc>
          <w:tcPr>
            <w:tcW w:w="10627" w:type="dxa"/>
            <w:gridSpan w:val="9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AA27FA" w:rsidRDefault="00AA27FA" w:rsidP="004E5BBA">
            <w:p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</w:p>
          <w:p w:rsidR="007255E7" w:rsidRDefault="004D3F30" w:rsidP="004E5BBA">
            <w:p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 xml:space="preserve">Supporting </w:t>
            </w:r>
            <w:r w:rsidR="007255E7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information and documentation</w:t>
            </w:r>
            <w:r w:rsidR="007255E7" w:rsidRPr="00B56037"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  <w:t>:</w:t>
            </w:r>
          </w:p>
          <w:p w:rsidR="00AA27FA" w:rsidRPr="00B56037" w:rsidRDefault="00AA27FA" w:rsidP="004E5BBA">
            <w:pPr>
              <w:spacing w:line="276" w:lineRule="auto"/>
              <w:rPr>
                <w:rFonts w:ascii="Century Gothic" w:hAnsi="Century Gothic" w:cs="Arial"/>
                <w:b/>
                <w:sz w:val="20"/>
                <w:szCs w:val="20"/>
                <w:lang w:val="en-ZA"/>
              </w:rPr>
            </w:pP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Consolidation plan</w:t>
            </w:r>
          </w:p>
        </w:tc>
        <w:tc>
          <w:tcPr>
            <w:tcW w:w="425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vMerge w:val="restart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Land use plan / Zoning plan 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Street name and numbering plan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3218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Landscaping / Tree plan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1 : 50 / 1:100 Flood line determination (plan / report)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Abutting owner’s consent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Home Owners’ Association consent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 xml:space="preserve">Copy of Environmental Impact Assessment (EIA) / </w:t>
            </w:r>
          </w:p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Heritage Impact Assessment (HIA) /</w:t>
            </w:r>
          </w:p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Traffic Impact Assessment (TIA) / Traffic Impact Statement (TIS) /</w:t>
            </w:r>
          </w:p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Major Hazard Impact Assessment (MHIA) /</w:t>
            </w:r>
          </w:p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Environmental Authorisation (EA) / Record of Decision (ROD)</w:t>
            </w:r>
          </w:p>
          <w:p w:rsidR="007255E7" w:rsidRPr="00A17600" w:rsidRDefault="007255E7" w:rsidP="00C32038">
            <w:pPr>
              <w:spacing w:line="276" w:lineRule="auto"/>
              <w:rPr>
                <w:rFonts w:ascii="Century Gothic" w:hAnsi="Century Gothic" w:cs="Arial"/>
                <w:color w:val="000000"/>
                <w:sz w:val="20"/>
                <w:szCs w:val="20"/>
                <w:lang w:val="en-ZA"/>
              </w:rPr>
            </w:pPr>
            <w:r w:rsidRPr="00A17600">
              <w:rPr>
                <w:rFonts w:ascii="Century Gothic" w:hAnsi="Century Gothic" w:cs="Arial"/>
                <w:color w:val="000000"/>
                <w:sz w:val="20"/>
                <w:szCs w:val="20"/>
                <w:lang w:val="en-ZA"/>
              </w:rPr>
              <w:t>(strikethrough irrelevant)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Services Report or indication of all municipal services / registered servitudes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Copy of original approval and conditions of approval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Proof of failure of Home owner’s association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Proof of lawful use right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Any additional documents or information required as listed in the pre-application consultation form / minutes</w:t>
            </w:r>
          </w:p>
        </w:tc>
      </w:tr>
      <w:tr w:rsidR="007255E7" w:rsidRPr="00C32038" w:rsidTr="00FA7782">
        <w:tc>
          <w:tcPr>
            <w:tcW w:w="60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5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344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Required number of documentation copies</w:t>
            </w:r>
          </w:p>
        </w:tc>
        <w:tc>
          <w:tcPr>
            <w:tcW w:w="425" w:type="dxa"/>
            <w:vMerge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Y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</w:t>
            </w:r>
          </w:p>
        </w:tc>
        <w:tc>
          <w:tcPr>
            <w:tcW w:w="607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color w:val="808080"/>
                <w:sz w:val="20"/>
                <w:szCs w:val="20"/>
                <w:lang w:val="en-ZA"/>
              </w:rPr>
              <w:t>N/A</w:t>
            </w:r>
          </w:p>
        </w:tc>
        <w:tc>
          <w:tcPr>
            <w:tcW w:w="3218" w:type="dxa"/>
            <w:shd w:val="clear" w:color="auto" w:fill="FFFFFF"/>
            <w:vAlign w:val="center"/>
          </w:tcPr>
          <w:p w:rsidR="007255E7" w:rsidRPr="00C32038" w:rsidRDefault="007255E7" w:rsidP="00C32038">
            <w:pPr>
              <w:spacing w:line="276" w:lineRule="auto"/>
              <w:rPr>
                <w:rFonts w:ascii="Century Gothic" w:hAnsi="Century Gothic" w:cs="Arial"/>
                <w:sz w:val="20"/>
                <w:szCs w:val="20"/>
                <w:lang w:val="en-ZA"/>
              </w:rPr>
            </w:pPr>
            <w:r w:rsidRPr="00C32038">
              <w:rPr>
                <w:rFonts w:ascii="Century Gothic" w:hAnsi="Century Gothic" w:cs="Arial"/>
                <w:sz w:val="20"/>
                <w:szCs w:val="20"/>
                <w:lang w:val="en-ZA"/>
              </w:rPr>
              <w:t>Other (specify)</w:t>
            </w:r>
          </w:p>
        </w:tc>
      </w:tr>
    </w:tbl>
    <w:p w:rsidR="00E42260" w:rsidRDefault="00E42260" w:rsidP="00060F99">
      <w:pPr>
        <w:rPr>
          <w:rFonts w:ascii="Bookman Old Style" w:hAnsi="Bookman Old Style"/>
          <w:sz w:val="22"/>
          <w:szCs w:val="22"/>
        </w:rPr>
      </w:pPr>
    </w:p>
    <w:p w:rsidR="00373482" w:rsidRPr="00706053" w:rsidRDefault="00373482" w:rsidP="00706053">
      <w:pPr>
        <w:spacing w:line="360" w:lineRule="auto"/>
        <w:rPr>
          <w:rFonts w:ascii="Century Gothic" w:hAnsi="Century Gothic"/>
          <w:vanish/>
          <w:sz w:val="20"/>
          <w:szCs w:val="20"/>
        </w:rPr>
      </w:pPr>
    </w:p>
    <w:p w:rsidR="00373482" w:rsidRPr="00706053" w:rsidRDefault="00373482" w:rsidP="00706053">
      <w:pPr>
        <w:spacing w:line="360" w:lineRule="auto"/>
        <w:rPr>
          <w:rFonts w:ascii="Century Gothic" w:hAnsi="Century Gothic"/>
          <w:vanish/>
          <w:sz w:val="20"/>
          <w:szCs w:val="20"/>
        </w:rPr>
      </w:pPr>
    </w:p>
    <w:p w:rsidR="00373482" w:rsidRPr="00706053" w:rsidRDefault="00373482" w:rsidP="00706053">
      <w:pPr>
        <w:spacing w:line="360" w:lineRule="auto"/>
        <w:rPr>
          <w:rFonts w:ascii="Century Gothic" w:hAnsi="Century Gothic"/>
          <w:vanish/>
          <w:sz w:val="20"/>
          <w:szCs w:val="20"/>
        </w:rPr>
      </w:pPr>
    </w:p>
    <w:p w:rsidR="004C4F56" w:rsidRPr="00706053" w:rsidRDefault="004C4F56" w:rsidP="000B59E5">
      <w:pPr>
        <w:pStyle w:val="BodyText"/>
        <w:spacing w:line="360" w:lineRule="auto"/>
        <w:ind w:right="281"/>
        <w:jc w:val="both"/>
        <w:rPr>
          <w:rFonts w:ascii="Century Gothic" w:hAnsi="Century Gothic"/>
          <w:sz w:val="20"/>
          <w:szCs w:val="20"/>
        </w:rPr>
      </w:pPr>
    </w:p>
    <w:p w:rsidR="008A20B5" w:rsidRPr="00706053" w:rsidRDefault="001C033F" w:rsidP="0070605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hd w:val="clear" w:color="auto" w:fill="BFBFBF"/>
        <w:spacing w:line="360" w:lineRule="auto"/>
        <w:ind w:right="281"/>
        <w:jc w:val="both"/>
        <w:rPr>
          <w:rFonts w:ascii="Century Gothic" w:hAnsi="Century Gothic"/>
          <w:b w:val="0"/>
          <w:szCs w:val="22"/>
        </w:rPr>
      </w:pPr>
      <w:r w:rsidRPr="00706053">
        <w:rPr>
          <w:rFonts w:ascii="Century Gothic" w:hAnsi="Century Gothic"/>
          <w:sz w:val="20"/>
          <w:szCs w:val="20"/>
        </w:rPr>
        <w:lastRenderedPageBreak/>
        <w:t xml:space="preserve"> </w:t>
      </w:r>
      <w:r w:rsidRPr="00706053">
        <w:rPr>
          <w:rFonts w:ascii="Century Gothic" w:hAnsi="Century Gothic"/>
          <w:szCs w:val="22"/>
        </w:rPr>
        <w:t xml:space="preserve">PART </w:t>
      </w:r>
      <w:r w:rsidR="00344083" w:rsidRPr="00706053">
        <w:rPr>
          <w:rFonts w:ascii="Century Gothic" w:hAnsi="Century Gothic"/>
          <w:szCs w:val="22"/>
        </w:rPr>
        <w:t>E</w:t>
      </w:r>
      <w:r w:rsidR="004C4F56" w:rsidRPr="00706053">
        <w:rPr>
          <w:rFonts w:ascii="Century Gothic" w:hAnsi="Century Gothic"/>
          <w:szCs w:val="22"/>
        </w:rPr>
        <w:t xml:space="preserve">: DISCUSSION </w:t>
      </w:r>
    </w:p>
    <w:p w:rsidR="00D11CF2" w:rsidRPr="000B59E5" w:rsidRDefault="00D11CF2" w:rsidP="00706053">
      <w:pPr>
        <w:pStyle w:val="BodyText"/>
        <w:tabs>
          <w:tab w:val="left" w:pos="8222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8A20B5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</w:t>
      </w:r>
      <w:r w:rsidR="008A20B5" w:rsidRPr="00706053">
        <w:rPr>
          <w:rFonts w:ascii="Century Gothic" w:hAnsi="Century Gothic"/>
          <w:b w:val="0"/>
          <w:sz w:val="20"/>
          <w:szCs w:val="20"/>
        </w:rPr>
        <w:t>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  <w:r w:rsidR="008A20B5" w:rsidRPr="00706053">
        <w:rPr>
          <w:rFonts w:ascii="Century Gothic" w:hAnsi="Century Gothic"/>
          <w:b w:val="0"/>
          <w:sz w:val="20"/>
          <w:szCs w:val="20"/>
        </w:rPr>
        <w:t>_____________________________________</w:t>
      </w:r>
      <w:r w:rsidR="00D11CF2" w:rsidRPr="00706053">
        <w:rPr>
          <w:rFonts w:ascii="Century Gothic" w:hAnsi="Century Gothic"/>
          <w:b w:val="0"/>
          <w:sz w:val="20"/>
          <w:szCs w:val="20"/>
        </w:rPr>
        <w:t>__________________________</w:t>
      </w:r>
    </w:p>
    <w:p w:rsidR="008A20B5" w:rsidRPr="00706053" w:rsidRDefault="008A20B5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5A4CB6" w:rsidRPr="00706053">
        <w:rPr>
          <w:rFonts w:ascii="Century Gothic" w:hAnsi="Century Gothic"/>
          <w:b w:val="0"/>
          <w:sz w:val="20"/>
          <w:szCs w:val="20"/>
        </w:rPr>
        <w:t>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</w:t>
      </w:r>
    </w:p>
    <w:p w:rsidR="008A20B5" w:rsidRPr="00706053" w:rsidRDefault="006955DB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>
        <w:rPr>
          <w:rFonts w:ascii="Century Gothic" w:hAnsi="Century Gothic"/>
          <w:b w:val="0"/>
          <w:sz w:val="20"/>
          <w:szCs w:val="20"/>
        </w:rPr>
        <w:t>___________________</w:t>
      </w:r>
      <w:r w:rsidR="005A4CB6" w:rsidRPr="00706053">
        <w:rPr>
          <w:rFonts w:ascii="Century Gothic" w:hAnsi="Century Gothic"/>
          <w:b w:val="0"/>
          <w:sz w:val="20"/>
          <w:szCs w:val="20"/>
        </w:rPr>
        <w:t>_______</w:t>
      </w:r>
      <w:r w:rsidR="008A20B5"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</w:t>
      </w:r>
    </w:p>
    <w:p w:rsidR="00EE6AB2" w:rsidRPr="00706053" w:rsidRDefault="008A20B5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</w:t>
      </w:r>
      <w:r w:rsidR="00EE6AB2"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4F56" w:rsidRPr="00706053" w:rsidRDefault="00EE6AB2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</w:t>
      </w:r>
    </w:p>
    <w:p w:rsidR="005A4CB6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</w:t>
      </w:r>
    </w:p>
    <w:p w:rsidR="00906603" w:rsidRPr="00706053" w:rsidRDefault="00906603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EE6AB2" w:rsidRPr="000B59E5" w:rsidRDefault="00344083" w:rsidP="0070605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860"/>
        </w:tabs>
        <w:spacing w:line="360" w:lineRule="auto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szCs w:val="22"/>
        </w:rPr>
        <w:t>PART F</w:t>
      </w:r>
      <w:r w:rsidR="005A4CB6" w:rsidRPr="00706053">
        <w:rPr>
          <w:rFonts w:ascii="Century Gothic" w:hAnsi="Century Gothic"/>
          <w:szCs w:val="22"/>
        </w:rPr>
        <w:t>: SUMMARY / WAY FORWARD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left="284" w:right="281"/>
        <w:jc w:val="both"/>
        <w:rPr>
          <w:rFonts w:ascii="Century Gothic" w:hAnsi="Century Gothic"/>
          <w:b w:val="0"/>
          <w:sz w:val="20"/>
          <w:szCs w:val="20"/>
        </w:rPr>
      </w:pP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</w:t>
      </w:r>
      <w:r w:rsidR="006955DB" w:rsidRPr="000B59E5">
        <w:rPr>
          <w:rFonts w:ascii="Century Gothic" w:hAnsi="Century Gothic"/>
          <w:b w:val="0"/>
          <w:sz w:val="20"/>
          <w:szCs w:val="20"/>
        </w:rPr>
        <w:t>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_________________________________________________________</w:t>
      </w:r>
    </w:p>
    <w:p w:rsidR="005A4CB6" w:rsidRPr="00706053" w:rsidRDefault="005A4CB6" w:rsidP="00706053">
      <w:pPr>
        <w:pStyle w:val="BodyText"/>
        <w:tabs>
          <w:tab w:val="left" w:pos="4860"/>
        </w:tabs>
        <w:spacing w:line="360" w:lineRule="auto"/>
        <w:ind w:right="281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__________________________________________________________</w:t>
      </w:r>
      <w:r w:rsidR="006955DB">
        <w:rPr>
          <w:rFonts w:ascii="Century Gothic" w:hAnsi="Century Gothic"/>
          <w:b w:val="0"/>
          <w:sz w:val="20"/>
          <w:szCs w:val="20"/>
        </w:rPr>
        <w:t>___________________</w:t>
      </w:r>
      <w:r w:rsidRPr="00706053">
        <w:rPr>
          <w:rFonts w:ascii="Century Gothic" w:hAnsi="Century Gothic"/>
          <w:b w:val="0"/>
          <w:sz w:val="20"/>
          <w:szCs w:val="20"/>
        </w:rPr>
        <w:t>________________________</w:t>
      </w:r>
    </w:p>
    <w:p w:rsidR="00FA7782" w:rsidRDefault="00FA7782">
      <w:pPr>
        <w:rPr>
          <w:rFonts w:ascii="Century Gothic" w:hAnsi="Century Gothic" w:cs="Arial"/>
          <w:b/>
          <w:bCs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537841" w:rsidRPr="00706053" w:rsidRDefault="000D300A" w:rsidP="00706053">
      <w:pPr>
        <w:pStyle w:val="BodyText"/>
        <w:spacing w:line="360" w:lineRule="auto"/>
        <w:ind w:left="993" w:hanging="993"/>
        <w:jc w:val="both"/>
        <w:rPr>
          <w:rFonts w:ascii="Century Gothic" w:hAnsi="Century Gothic"/>
          <w:b w:val="0"/>
          <w:sz w:val="20"/>
          <w:szCs w:val="20"/>
        </w:rPr>
      </w:pPr>
      <w:r w:rsidRPr="000B59E5">
        <w:rPr>
          <w:rFonts w:ascii="Century Gothic" w:hAnsi="Century Gothic"/>
          <w:b w:val="0"/>
          <w:sz w:val="20"/>
          <w:szCs w:val="20"/>
        </w:rPr>
        <w:lastRenderedPageBreak/>
        <w:t xml:space="preserve">OFFICIAL:  </w:t>
      </w:r>
      <w:r w:rsidR="001F0053" w:rsidRPr="00D237C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>_______________________________</w:t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="009E5A96" w:rsidRPr="00706053">
        <w:rPr>
          <w:rFonts w:ascii="Century Gothic" w:hAnsi="Century Gothic"/>
          <w:b w:val="0"/>
          <w:sz w:val="20"/>
          <w:szCs w:val="20"/>
        </w:rPr>
        <w:t>PRE-APPLICANT:</w:t>
      </w:r>
      <w:r w:rsidR="006955DB">
        <w:rPr>
          <w:rFonts w:ascii="Century Gothic" w:hAnsi="Century Gothic"/>
          <w:b w:val="0"/>
          <w:sz w:val="20"/>
          <w:szCs w:val="20"/>
        </w:rPr>
        <w:t xml:space="preserve"> </w:t>
      </w:r>
      <w:r w:rsidRPr="000B59E5">
        <w:rPr>
          <w:rFonts w:ascii="Century Gothic" w:hAnsi="Century Gothic"/>
          <w:b w:val="0"/>
          <w:sz w:val="20"/>
          <w:szCs w:val="20"/>
        </w:rPr>
        <w:t>____</w:t>
      </w:r>
      <w:r w:rsidR="006955DB">
        <w:rPr>
          <w:rFonts w:ascii="Century Gothic" w:hAnsi="Century Gothic"/>
          <w:b w:val="0"/>
          <w:sz w:val="20"/>
          <w:szCs w:val="20"/>
        </w:rPr>
        <w:t>____________</w:t>
      </w:r>
      <w:r w:rsidRPr="000B59E5">
        <w:rPr>
          <w:rFonts w:ascii="Century Gothic" w:hAnsi="Century Gothic"/>
          <w:b w:val="0"/>
          <w:sz w:val="20"/>
          <w:szCs w:val="20"/>
        </w:rPr>
        <w:t>______</w:t>
      </w:r>
      <w:r w:rsidRPr="00D237C3">
        <w:rPr>
          <w:rFonts w:ascii="Century Gothic" w:hAnsi="Century Gothic"/>
          <w:b w:val="0"/>
          <w:sz w:val="20"/>
          <w:szCs w:val="20"/>
        </w:rPr>
        <w:t>______________</w:t>
      </w:r>
      <w:r w:rsidR="005F75F4" w:rsidRPr="00706053">
        <w:rPr>
          <w:rFonts w:ascii="Century Gothic" w:hAnsi="Century Gothic"/>
          <w:b w:val="0"/>
          <w:sz w:val="20"/>
          <w:szCs w:val="20"/>
        </w:rPr>
        <w:t>__</w:t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>(FULL NAME)</w:t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  <w:t>(FULL NAME)</w:t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  <w:r w:rsidR="000E15F3" w:rsidRPr="00706053">
        <w:rPr>
          <w:rFonts w:ascii="Century Gothic" w:hAnsi="Century Gothic"/>
          <w:b w:val="0"/>
          <w:sz w:val="20"/>
          <w:szCs w:val="20"/>
        </w:rPr>
        <w:tab/>
      </w:r>
    </w:p>
    <w:p w:rsidR="000E15F3" w:rsidRPr="00706053" w:rsidRDefault="000E15F3" w:rsidP="00706053">
      <w:pPr>
        <w:pStyle w:val="BodyText"/>
        <w:tabs>
          <w:tab w:val="left" w:pos="540"/>
        </w:tabs>
        <w:spacing w:line="360" w:lineRule="auto"/>
        <w:ind w:left="993" w:hanging="993"/>
        <w:jc w:val="both"/>
        <w:rPr>
          <w:rFonts w:ascii="Century Gothic" w:hAnsi="Century Gothic"/>
          <w:b w:val="0"/>
          <w:sz w:val="20"/>
          <w:szCs w:val="20"/>
        </w:rPr>
      </w:pPr>
    </w:p>
    <w:p w:rsidR="00537841" w:rsidRPr="00706053" w:rsidRDefault="00537841" w:rsidP="00706053">
      <w:pPr>
        <w:pStyle w:val="BodyText"/>
        <w:spacing w:line="360" w:lineRule="auto"/>
        <w:ind w:left="993" w:hanging="993"/>
        <w:jc w:val="both"/>
        <w:rPr>
          <w:rFonts w:ascii="Century Gothic" w:hAnsi="Century Gothic"/>
          <w:b w:val="0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 xml:space="preserve">SIGNED: </w:t>
      </w:r>
      <w:r w:rsidR="001F0053" w:rsidRPr="00706053">
        <w:rPr>
          <w:rFonts w:ascii="Century Gothic" w:hAnsi="Century Gothic"/>
          <w:b w:val="0"/>
          <w:sz w:val="20"/>
          <w:szCs w:val="20"/>
        </w:rPr>
        <w:tab/>
      </w:r>
      <w:r w:rsidR="006955DB">
        <w:rPr>
          <w:rFonts w:ascii="Century Gothic" w:hAnsi="Century Gothic"/>
          <w:b w:val="0"/>
          <w:sz w:val="20"/>
          <w:szCs w:val="20"/>
        </w:rPr>
        <w:tab/>
      </w:r>
      <w:r w:rsidR="001F0053" w:rsidRPr="000B59E5">
        <w:rPr>
          <w:rFonts w:ascii="Century Gothic" w:hAnsi="Century Gothic"/>
          <w:b w:val="0"/>
          <w:sz w:val="20"/>
          <w:szCs w:val="20"/>
        </w:rPr>
        <w:t>_______________________________</w:t>
      </w:r>
      <w:r w:rsidR="001F0053" w:rsidRPr="000B59E5">
        <w:rPr>
          <w:rFonts w:ascii="Century Gothic" w:hAnsi="Century Gothic"/>
          <w:b w:val="0"/>
          <w:sz w:val="20"/>
          <w:szCs w:val="20"/>
        </w:rPr>
        <w:tab/>
      </w:r>
      <w:r w:rsidRPr="000B59E5">
        <w:rPr>
          <w:rFonts w:ascii="Century Gothic" w:hAnsi="Century Gothic"/>
          <w:b w:val="0"/>
          <w:sz w:val="20"/>
          <w:szCs w:val="20"/>
        </w:rPr>
        <w:t xml:space="preserve">SIGNED: </w:t>
      </w:r>
      <w:r w:rsidR="006955DB">
        <w:rPr>
          <w:rFonts w:ascii="Century Gothic" w:hAnsi="Century Gothic"/>
          <w:b w:val="0"/>
          <w:sz w:val="20"/>
          <w:szCs w:val="20"/>
        </w:rPr>
        <w:tab/>
        <w:t>____</w:t>
      </w:r>
      <w:r w:rsidRPr="000B59E5">
        <w:rPr>
          <w:rFonts w:ascii="Century Gothic" w:hAnsi="Century Gothic"/>
          <w:b w:val="0"/>
          <w:sz w:val="20"/>
          <w:szCs w:val="20"/>
        </w:rPr>
        <w:t>_________________________________</w:t>
      </w:r>
    </w:p>
    <w:p w:rsidR="002F18F3" w:rsidRPr="00D237C3" w:rsidRDefault="000D300A" w:rsidP="00706053">
      <w:pPr>
        <w:pStyle w:val="BodyText"/>
        <w:tabs>
          <w:tab w:val="left" w:pos="540"/>
        </w:tabs>
        <w:spacing w:line="360" w:lineRule="auto"/>
        <w:ind w:left="993" w:hanging="993"/>
        <w:jc w:val="both"/>
        <w:rPr>
          <w:rFonts w:ascii="Century Gothic" w:hAnsi="Century Gothic"/>
          <w:b w:val="0"/>
          <w:sz w:val="20"/>
          <w:szCs w:val="20"/>
        </w:rPr>
      </w:pPr>
      <w:r w:rsidRPr="000B59E5">
        <w:rPr>
          <w:rFonts w:ascii="Century Gothic" w:hAnsi="Century Gothic"/>
          <w:b w:val="0"/>
          <w:sz w:val="20"/>
          <w:szCs w:val="20"/>
        </w:rPr>
        <w:tab/>
        <w:t xml:space="preserve">                             </w:t>
      </w:r>
      <w:r w:rsidRPr="000B59E5">
        <w:rPr>
          <w:rFonts w:ascii="Century Gothic" w:hAnsi="Century Gothic"/>
          <w:b w:val="0"/>
          <w:sz w:val="20"/>
          <w:szCs w:val="20"/>
        </w:rPr>
        <w:tab/>
      </w:r>
      <w:r w:rsidRPr="000B59E5">
        <w:rPr>
          <w:rFonts w:ascii="Century Gothic" w:hAnsi="Century Gothic"/>
          <w:b w:val="0"/>
          <w:sz w:val="20"/>
          <w:szCs w:val="20"/>
        </w:rPr>
        <w:tab/>
      </w:r>
      <w:r w:rsidRPr="000B59E5">
        <w:rPr>
          <w:rFonts w:ascii="Century Gothic" w:hAnsi="Century Gothic"/>
          <w:b w:val="0"/>
          <w:sz w:val="20"/>
          <w:szCs w:val="20"/>
        </w:rPr>
        <w:tab/>
      </w:r>
      <w:r w:rsidRPr="000B59E5">
        <w:rPr>
          <w:rFonts w:ascii="Century Gothic" w:hAnsi="Century Gothic"/>
          <w:b w:val="0"/>
          <w:sz w:val="20"/>
          <w:szCs w:val="20"/>
        </w:rPr>
        <w:tab/>
      </w:r>
    </w:p>
    <w:p w:rsidR="00240933" w:rsidRPr="00706053" w:rsidRDefault="000D300A" w:rsidP="00706053">
      <w:pPr>
        <w:pStyle w:val="BodyText"/>
        <w:tabs>
          <w:tab w:val="left" w:pos="540"/>
        </w:tabs>
        <w:spacing w:line="360" w:lineRule="auto"/>
        <w:ind w:left="993" w:hanging="993"/>
        <w:jc w:val="both"/>
        <w:rPr>
          <w:rFonts w:ascii="Century Gothic" w:hAnsi="Century Gothic"/>
          <w:sz w:val="20"/>
          <w:szCs w:val="20"/>
        </w:rPr>
      </w:pPr>
      <w:r w:rsidRPr="00706053">
        <w:rPr>
          <w:rFonts w:ascii="Century Gothic" w:hAnsi="Century Gothic"/>
          <w:b w:val="0"/>
          <w:sz w:val="20"/>
          <w:szCs w:val="20"/>
        </w:rPr>
        <w:t>DATE:</w:t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="001F0053" w:rsidRPr="00706053">
        <w:rPr>
          <w:rFonts w:ascii="Century Gothic" w:hAnsi="Century Gothic"/>
          <w:b w:val="0"/>
          <w:sz w:val="20"/>
          <w:szCs w:val="20"/>
        </w:rPr>
        <w:tab/>
      </w:r>
      <w:r w:rsidR="00537841" w:rsidRPr="00706053">
        <w:rPr>
          <w:rFonts w:ascii="Century Gothic" w:hAnsi="Century Gothic"/>
          <w:b w:val="0"/>
          <w:sz w:val="20"/>
          <w:szCs w:val="20"/>
        </w:rPr>
        <w:t>______________________________</w:t>
      </w:r>
      <w:r w:rsidR="009E5A96" w:rsidRPr="0070605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>DATE:</w:t>
      </w:r>
      <w:r w:rsidR="00537841" w:rsidRPr="00706053">
        <w:rPr>
          <w:rFonts w:ascii="Century Gothic" w:hAnsi="Century Gothic"/>
          <w:b w:val="0"/>
          <w:sz w:val="20"/>
          <w:szCs w:val="20"/>
        </w:rPr>
        <w:t xml:space="preserve"> </w:t>
      </w:r>
      <w:r w:rsidR="001F0053" w:rsidRPr="00706053">
        <w:rPr>
          <w:rFonts w:ascii="Century Gothic" w:hAnsi="Century Gothic"/>
          <w:b w:val="0"/>
          <w:sz w:val="20"/>
          <w:szCs w:val="20"/>
        </w:rPr>
        <w:tab/>
      </w:r>
      <w:r w:rsidR="006955DB">
        <w:rPr>
          <w:rFonts w:ascii="Century Gothic" w:hAnsi="Century Gothic"/>
          <w:b w:val="0"/>
          <w:sz w:val="20"/>
          <w:szCs w:val="20"/>
        </w:rPr>
        <w:tab/>
      </w:r>
      <w:r w:rsidR="00537841" w:rsidRPr="000B59E5">
        <w:rPr>
          <w:rFonts w:ascii="Century Gothic" w:hAnsi="Century Gothic"/>
          <w:b w:val="0"/>
          <w:sz w:val="20"/>
          <w:szCs w:val="20"/>
        </w:rPr>
        <w:t>______</w:t>
      </w:r>
      <w:r w:rsidR="006955DB">
        <w:rPr>
          <w:rFonts w:ascii="Century Gothic" w:hAnsi="Century Gothic"/>
          <w:b w:val="0"/>
          <w:sz w:val="20"/>
          <w:szCs w:val="20"/>
        </w:rPr>
        <w:t>___</w:t>
      </w:r>
      <w:r w:rsidR="00537841" w:rsidRPr="000B59E5">
        <w:rPr>
          <w:rFonts w:ascii="Century Gothic" w:hAnsi="Century Gothic"/>
          <w:b w:val="0"/>
          <w:sz w:val="20"/>
          <w:szCs w:val="20"/>
        </w:rPr>
        <w:t>__________________</w:t>
      </w:r>
      <w:r w:rsidR="00537841" w:rsidRPr="00D237C3">
        <w:rPr>
          <w:rFonts w:ascii="Century Gothic" w:hAnsi="Century Gothic"/>
          <w:b w:val="0"/>
          <w:sz w:val="20"/>
          <w:szCs w:val="20"/>
        </w:rPr>
        <w:t>____________</w:t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Pr="00706053">
        <w:rPr>
          <w:rFonts w:ascii="Century Gothic" w:hAnsi="Century Gothic"/>
          <w:b w:val="0"/>
          <w:sz w:val="20"/>
          <w:szCs w:val="20"/>
        </w:rPr>
        <w:tab/>
      </w:r>
      <w:r w:rsidR="00CB20A3" w:rsidRPr="00706053">
        <w:rPr>
          <w:rFonts w:ascii="Century Gothic" w:hAnsi="Century Gothic"/>
          <w:sz w:val="20"/>
          <w:szCs w:val="20"/>
        </w:rPr>
        <w:tab/>
      </w:r>
    </w:p>
    <w:sectPr w:rsidR="00240933" w:rsidRPr="00706053" w:rsidSect="00706053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65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8BC" w:rsidRDefault="002758BC">
      <w:r>
        <w:separator/>
      </w:r>
    </w:p>
  </w:endnote>
  <w:endnote w:type="continuationSeparator" w:id="0">
    <w:p w:rsidR="002758BC" w:rsidRDefault="0027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Light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14E" w:rsidRPr="00B56037" w:rsidRDefault="00B1014E">
    <w:pPr>
      <w:pStyle w:val="Footer"/>
      <w:jc w:val="right"/>
      <w:rPr>
        <w:rFonts w:ascii="Century Gothic" w:hAnsi="Century Gothic"/>
        <w:sz w:val="20"/>
        <w:szCs w:val="20"/>
      </w:rPr>
    </w:pPr>
    <w:r w:rsidRPr="00B56037">
      <w:rPr>
        <w:rFonts w:ascii="Century Gothic" w:hAnsi="Century Gothic"/>
        <w:sz w:val="20"/>
        <w:szCs w:val="20"/>
      </w:rPr>
      <w:t xml:space="preserve">Page </w:t>
    </w:r>
    <w:r w:rsidRPr="00B56037">
      <w:rPr>
        <w:rFonts w:ascii="Century Gothic" w:hAnsi="Century Gothic"/>
        <w:b/>
        <w:bCs/>
        <w:sz w:val="20"/>
        <w:szCs w:val="20"/>
      </w:rPr>
      <w:fldChar w:fldCharType="begin"/>
    </w:r>
    <w:r w:rsidRPr="00B56037">
      <w:rPr>
        <w:rFonts w:ascii="Century Gothic" w:hAnsi="Century Gothic"/>
        <w:b/>
        <w:bCs/>
        <w:sz w:val="20"/>
        <w:szCs w:val="20"/>
      </w:rPr>
      <w:instrText xml:space="preserve"> PAGE </w:instrText>
    </w:r>
    <w:r w:rsidRPr="00B56037">
      <w:rPr>
        <w:rFonts w:ascii="Century Gothic" w:hAnsi="Century Gothic"/>
        <w:b/>
        <w:bCs/>
        <w:sz w:val="20"/>
        <w:szCs w:val="20"/>
      </w:rPr>
      <w:fldChar w:fldCharType="separate"/>
    </w:r>
    <w:r w:rsidR="0071141A">
      <w:rPr>
        <w:rFonts w:ascii="Century Gothic" w:hAnsi="Century Gothic"/>
        <w:b/>
        <w:bCs/>
        <w:noProof/>
        <w:sz w:val="20"/>
        <w:szCs w:val="20"/>
      </w:rPr>
      <w:t>12</w:t>
    </w:r>
    <w:r w:rsidRPr="00B56037">
      <w:rPr>
        <w:rFonts w:ascii="Century Gothic" w:hAnsi="Century Gothic"/>
        <w:b/>
        <w:bCs/>
        <w:sz w:val="20"/>
        <w:szCs w:val="20"/>
      </w:rPr>
      <w:fldChar w:fldCharType="end"/>
    </w:r>
    <w:r w:rsidRPr="00B56037">
      <w:rPr>
        <w:rFonts w:ascii="Century Gothic" w:hAnsi="Century Gothic"/>
        <w:sz w:val="20"/>
        <w:szCs w:val="20"/>
      </w:rPr>
      <w:t xml:space="preserve"> of </w:t>
    </w:r>
    <w:r w:rsidRPr="00B56037">
      <w:rPr>
        <w:rFonts w:ascii="Century Gothic" w:hAnsi="Century Gothic"/>
        <w:b/>
        <w:bCs/>
        <w:sz w:val="20"/>
        <w:szCs w:val="20"/>
      </w:rPr>
      <w:fldChar w:fldCharType="begin"/>
    </w:r>
    <w:r w:rsidRPr="00B56037">
      <w:rPr>
        <w:rFonts w:ascii="Century Gothic" w:hAnsi="Century Gothic"/>
        <w:b/>
        <w:bCs/>
        <w:sz w:val="20"/>
        <w:szCs w:val="20"/>
      </w:rPr>
      <w:instrText xml:space="preserve"> NUMPAGES  </w:instrText>
    </w:r>
    <w:r w:rsidRPr="00B56037">
      <w:rPr>
        <w:rFonts w:ascii="Century Gothic" w:hAnsi="Century Gothic"/>
        <w:b/>
        <w:bCs/>
        <w:sz w:val="20"/>
        <w:szCs w:val="20"/>
      </w:rPr>
      <w:fldChar w:fldCharType="separate"/>
    </w:r>
    <w:r w:rsidR="0071141A">
      <w:rPr>
        <w:rFonts w:ascii="Century Gothic" w:hAnsi="Century Gothic"/>
        <w:b/>
        <w:bCs/>
        <w:noProof/>
        <w:sz w:val="20"/>
        <w:szCs w:val="20"/>
      </w:rPr>
      <w:t>12</w:t>
    </w:r>
    <w:r w:rsidRPr="00B56037">
      <w:rPr>
        <w:rFonts w:ascii="Century Gothic" w:hAnsi="Century Gothic"/>
        <w:b/>
        <w:bCs/>
        <w:sz w:val="20"/>
        <w:szCs w:val="20"/>
      </w:rPr>
      <w:fldChar w:fldCharType="end"/>
    </w:r>
  </w:p>
  <w:p w:rsidR="00B44B2A" w:rsidRPr="00B56037" w:rsidRDefault="00B44B2A">
    <w:pPr>
      <w:rPr>
        <w:rFonts w:ascii="Century Gothic" w:hAnsi="Century Gothic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2A" w:rsidRDefault="00B44B2A" w:rsidP="00225CD8">
    <w:pPr>
      <w:pStyle w:val="BodyText"/>
      <w:tabs>
        <w:tab w:val="right" w:pos="10466"/>
      </w:tabs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B2A" w:rsidRPr="00B56037" w:rsidRDefault="00B44B2A" w:rsidP="00B56037">
    <w:pPr>
      <w:pStyle w:val="BasicParagraph"/>
      <w:spacing w:line="276" w:lineRule="auto"/>
      <w:jc w:val="center"/>
      <w:rPr>
        <w:rFonts w:ascii="Century Gothic" w:hAnsi="Century Gothic"/>
        <w:color w:val="auto"/>
      </w:rPr>
    </w:pPr>
  </w:p>
  <w:p w:rsidR="00B44B2A" w:rsidRDefault="00B44B2A">
    <w:pPr>
      <w:pStyle w:val="Footer"/>
    </w:pPr>
  </w:p>
  <w:p w:rsidR="00B44B2A" w:rsidRDefault="00B44B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8BC" w:rsidRDefault="002758BC">
      <w:r>
        <w:separator/>
      </w:r>
    </w:p>
  </w:footnote>
  <w:footnote w:type="continuationSeparator" w:id="0">
    <w:p w:rsidR="002758BC" w:rsidRDefault="00275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BA7" w:rsidRPr="0071141A" w:rsidRDefault="00B36BA7" w:rsidP="00B36BA7">
    <w:pPr>
      <w:pStyle w:val="Header"/>
      <w:jc w:val="right"/>
      <w:rPr>
        <w:rFonts w:ascii="Arial" w:hAnsi="Arial" w:cs="Arial"/>
        <w:b/>
      </w:rPr>
    </w:pPr>
    <w:r w:rsidRPr="0071141A">
      <w:rPr>
        <w:rFonts w:ascii="Arial" w:hAnsi="Arial" w:cs="Arial"/>
        <w:b/>
      </w:rPr>
      <w:t>T1</w:t>
    </w:r>
  </w:p>
  <w:p w:rsidR="00B44B2A" w:rsidRPr="00AC20C3" w:rsidRDefault="00B44B2A" w:rsidP="0071790C">
    <w:pPr>
      <w:tabs>
        <w:tab w:val="left" w:pos="5820"/>
      </w:tabs>
      <w:jc w:val="right"/>
      <w:rPr>
        <w:rFonts w:ascii="Century Gothic" w:eastAsia="Calibri" w:hAnsi="Century Gothic"/>
        <w:color w:val="548DD4"/>
        <w:sz w:val="18"/>
        <w:szCs w:val="18"/>
        <w:lang w:val="en-Z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250A"/>
    <w:multiLevelType w:val="hybridMultilevel"/>
    <w:tmpl w:val="C3B8EAFA"/>
    <w:lvl w:ilvl="0" w:tplc="30D60A1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6A502F"/>
    <w:multiLevelType w:val="hybridMultilevel"/>
    <w:tmpl w:val="C330969C"/>
    <w:lvl w:ilvl="0" w:tplc="1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BE764B"/>
    <w:multiLevelType w:val="hybridMultilevel"/>
    <w:tmpl w:val="7EEEEF48"/>
    <w:lvl w:ilvl="0" w:tplc="EC46F68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23F42"/>
    <w:multiLevelType w:val="hybridMultilevel"/>
    <w:tmpl w:val="BFC2F27C"/>
    <w:lvl w:ilvl="0" w:tplc="3D80C0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  <w:szCs w:val="20"/>
      </w:rPr>
    </w:lvl>
    <w:lvl w:ilvl="1" w:tplc="1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1DE5819"/>
    <w:multiLevelType w:val="hybridMultilevel"/>
    <w:tmpl w:val="110EABCE"/>
    <w:lvl w:ilvl="0" w:tplc="FFB68E9A">
      <w:start w:val="1"/>
      <w:numFmt w:val="lowerLetter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F32BD"/>
    <w:multiLevelType w:val="hybridMultilevel"/>
    <w:tmpl w:val="84CE33FA"/>
    <w:lvl w:ilvl="0" w:tplc="51C6AA10">
      <w:start w:val="1"/>
      <w:numFmt w:val="lowerRoman"/>
      <w:lvlText w:val="%1)"/>
      <w:lvlJc w:val="left"/>
      <w:pPr>
        <w:tabs>
          <w:tab w:val="num" w:pos="2160"/>
        </w:tabs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45C55ADA"/>
    <w:multiLevelType w:val="hybridMultilevel"/>
    <w:tmpl w:val="6CE88F60"/>
    <w:lvl w:ilvl="0" w:tplc="D1506E5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0A3F6D"/>
    <w:multiLevelType w:val="hybridMultilevel"/>
    <w:tmpl w:val="CF8E2ED4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E336C2C"/>
    <w:multiLevelType w:val="hybridMultilevel"/>
    <w:tmpl w:val="92A8A7AA"/>
    <w:lvl w:ilvl="0" w:tplc="8A509B9E">
      <w:numFmt w:val="bullet"/>
      <w:lvlText w:val=""/>
      <w:lvlJc w:val="left"/>
      <w:pPr>
        <w:tabs>
          <w:tab w:val="num" w:pos="1080"/>
        </w:tabs>
        <w:ind w:left="1080" w:hanging="720"/>
      </w:pPr>
      <w:rPr>
        <w:rFonts w:ascii="Webdings" w:eastAsia="Times New Roman" w:hAnsi="Webdings" w:cs="Arial" w:hint="default"/>
      </w:rPr>
    </w:lvl>
    <w:lvl w:ilvl="1" w:tplc="925C6FB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3337CB"/>
    <w:multiLevelType w:val="hybridMultilevel"/>
    <w:tmpl w:val="ABE61014"/>
    <w:lvl w:ilvl="0" w:tplc="9BEC19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47BB5"/>
    <w:multiLevelType w:val="hybridMultilevel"/>
    <w:tmpl w:val="B03205E4"/>
    <w:lvl w:ilvl="0" w:tplc="D1506E5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D16B02"/>
    <w:multiLevelType w:val="hybridMultilevel"/>
    <w:tmpl w:val="76E83B56"/>
    <w:lvl w:ilvl="0" w:tplc="4EE03C44">
      <w:start w:val="1"/>
      <w:numFmt w:val="lowerRoman"/>
      <w:lvlText w:val="(%1)"/>
      <w:lvlJc w:val="left"/>
      <w:pPr>
        <w:tabs>
          <w:tab w:val="num" w:pos="5220"/>
        </w:tabs>
        <w:ind w:left="5220" w:hanging="48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709570">
      <w:start w:val="1"/>
      <w:numFmt w:val="decimal"/>
      <w:lvlText w:val="%3."/>
      <w:lvlJc w:val="left"/>
      <w:pPr>
        <w:tabs>
          <w:tab w:val="num" w:pos="2520"/>
        </w:tabs>
        <w:ind w:left="2520" w:hanging="54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68DD16">
      <w:start w:val="3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6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BC"/>
    <w:rsid w:val="00001EC0"/>
    <w:rsid w:val="00003BD9"/>
    <w:rsid w:val="00016110"/>
    <w:rsid w:val="00036875"/>
    <w:rsid w:val="00045A27"/>
    <w:rsid w:val="00053D8F"/>
    <w:rsid w:val="00060864"/>
    <w:rsid w:val="00060F99"/>
    <w:rsid w:val="00062B9F"/>
    <w:rsid w:val="0006662C"/>
    <w:rsid w:val="00070B42"/>
    <w:rsid w:val="000742E1"/>
    <w:rsid w:val="00080D8B"/>
    <w:rsid w:val="00081376"/>
    <w:rsid w:val="00091C7F"/>
    <w:rsid w:val="000B59E5"/>
    <w:rsid w:val="000C19DC"/>
    <w:rsid w:val="000D23B2"/>
    <w:rsid w:val="000D300A"/>
    <w:rsid w:val="000E15F3"/>
    <w:rsid w:val="000E2E77"/>
    <w:rsid w:val="000E4175"/>
    <w:rsid w:val="00107695"/>
    <w:rsid w:val="00120B62"/>
    <w:rsid w:val="00123B37"/>
    <w:rsid w:val="00131680"/>
    <w:rsid w:val="00141DC2"/>
    <w:rsid w:val="001454F3"/>
    <w:rsid w:val="001500C8"/>
    <w:rsid w:val="001563B4"/>
    <w:rsid w:val="00156E86"/>
    <w:rsid w:val="001619E6"/>
    <w:rsid w:val="00176B44"/>
    <w:rsid w:val="00181EFB"/>
    <w:rsid w:val="001935F0"/>
    <w:rsid w:val="00197B3A"/>
    <w:rsid w:val="001A0889"/>
    <w:rsid w:val="001A3FA8"/>
    <w:rsid w:val="001A56FC"/>
    <w:rsid w:val="001A609E"/>
    <w:rsid w:val="001A66E2"/>
    <w:rsid w:val="001C033F"/>
    <w:rsid w:val="001C401E"/>
    <w:rsid w:val="001D54EC"/>
    <w:rsid w:val="001E15EA"/>
    <w:rsid w:val="001E5A16"/>
    <w:rsid w:val="001F0053"/>
    <w:rsid w:val="00211342"/>
    <w:rsid w:val="00211F6C"/>
    <w:rsid w:val="00225CD8"/>
    <w:rsid w:val="00240933"/>
    <w:rsid w:val="00256FD2"/>
    <w:rsid w:val="00261299"/>
    <w:rsid w:val="00263600"/>
    <w:rsid w:val="0027537C"/>
    <w:rsid w:val="002758BC"/>
    <w:rsid w:val="0028064C"/>
    <w:rsid w:val="00284B02"/>
    <w:rsid w:val="002C2ED1"/>
    <w:rsid w:val="002D10C6"/>
    <w:rsid w:val="002F18F3"/>
    <w:rsid w:val="002F7883"/>
    <w:rsid w:val="00307A4B"/>
    <w:rsid w:val="003128FC"/>
    <w:rsid w:val="00312A67"/>
    <w:rsid w:val="00313495"/>
    <w:rsid w:val="00324191"/>
    <w:rsid w:val="0032690E"/>
    <w:rsid w:val="003269E0"/>
    <w:rsid w:val="00337519"/>
    <w:rsid w:val="00344083"/>
    <w:rsid w:val="00347637"/>
    <w:rsid w:val="00365C01"/>
    <w:rsid w:val="00372252"/>
    <w:rsid w:val="00373482"/>
    <w:rsid w:val="00375649"/>
    <w:rsid w:val="003756B7"/>
    <w:rsid w:val="00383743"/>
    <w:rsid w:val="00385A4C"/>
    <w:rsid w:val="003869B3"/>
    <w:rsid w:val="00397C10"/>
    <w:rsid w:val="003A29C2"/>
    <w:rsid w:val="003B51A7"/>
    <w:rsid w:val="003C21F1"/>
    <w:rsid w:val="003D589D"/>
    <w:rsid w:val="003E5105"/>
    <w:rsid w:val="003E5396"/>
    <w:rsid w:val="003F4F73"/>
    <w:rsid w:val="004124B7"/>
    <w:rsid w:val="00415488"/>
    <w:rsid w:val="004209E3"/>
    <w:rsid w:val="00436883"/>
    <w:rsid w:val="00445C0B"/>
    <w:rsid w:val="00447B2A"/>
    <w:rsid w:val="00452C74"/>
    <w:rsid w:val="00455075"/>
    <w:rsid w:val="00455703"/>
    <w:rsid w:val="004639BA"/>
    <w:rsid w:val="00464EC3"/>
    <w:rsid w:val="00472B08"/>
    <w:rsid w:val="00485DF3"/>
    <w:rsid w:val="004906CC"/>
    <w:rsid w:val="0049611D"/>
    <w:rsid w:val="004C4F56"/>
    <w:rsid w:val="004C63E2"/>
    <w:rsid w:val="004D3F30"/>
    <w:rsid w:val="004D6697"/>
    <w:rsid w:val="004D66E2"/>
    <w:rsid w:val="004E0DBC"/>
    <w:rsid w:val="004E5BBA"/>
    <w:rsid w:val="004F2E88"/>
    <w:rsid w:val="00501726"/>
    <w:rsid w:val="0050288F"/>
    <w:rsid w:val="0051368F"/>
    <w:rsid w:val="00522210"/>
    <w:rsid w:val="00530776"/>
    <w:rsid w:val="00537841"/>
    <w:rsid w:val="00544536"/>
    <w:rsid w:val="00545661"/>
    <w:rsid w:val="00554000"/>
    <w:rsid w:val="005658AE"/>
    <w:rsid w:val="00566473"/>
    <w:rsid w:val="0058297D"/>
    <w:rsid w:val="005A4CB6"/>
    <w:rsid w:val="005B55A5"/>
    <w:rsid w:val="005E17BB"/>
    <w:rsid w:val="005F2A67"/>
    <w:rsid w:val="005F75F4"/>
    <w:rsid w:val="00610967"/>
    <w:rsid w:val="006125F6"/>
    <w:rsid w:val="00627133"/>
    <w:rsid w:val="00634308"/>
    <w:rsid w:val="00636C9C"/>
    <w:rsid w:val="00643405"/>
    <w:rsid w:val="00646B61"/>
    <w:rsid w:val="00655FDA"/>
    <w:rsid w:val="006724BE"/>
    <w:rsid w:val="00683C4D"/>
    <w:rsid w:val="00694087"/>
    <w:rsid w:val="006955DB"/>
    <w:rsid w:val="006A0E3B"/>
    <w:rsid w:val="006B45F7"/>
    <w:rsid w:val="006B6D01"/>
    <w:rsid w:val="006C09EB"/>
    <w:rsid w:val="006C3B59"/>
    <w:rsid w:val="006C6CC9"/>
    <w:rsid w:val="006D0870"/>
    <w:rsid w:val="006D5662"/>
    <w:rsid w:val="00706053"/>
    <w:rsid w:val="007069CB"/>
    <w:rsid w:val="0071141A"/>
    <w:rsid w:val="007167C8"/>
    <w:rsid w:val="00716DCD"/>
    <w:rsid w:val="0071790C"/>
    <w:rsid w:val="00724C5E"/>
    <w:rsid w:val="007255E7"/>
    <w:rsid w:val="00736D79"/>
    <w:rsid w:val="007370C5"/>
    <w:rsid w:val="0077429D"/>
    <w:rsid w:val="007756B7"/>
    <w:rsid w:val="007A29D3"/>
    <w:rsid w:val="007C45D0"/>
    <w:rsid w:val="007E51B0"/>
    <w:rsid w:val="007E7328"/>
    <w:rsid w:val="00832CE9"/>
    <w:rsid w:val="00835B6A"/>
    <w:rsid w:val="00850914"/>
    <w:rsid w:val="0085225F"/>
    <w:rsid w:val="00884D12"/>
    <w:rsid w:val="0088657F"/>
    <w:rsid w:val="00890DA5"/>
    <w:rsid w:val="008A20B5"/>
    <w:rsid w:val="008A6184"/>
    <w:rsid w:val="008B08B1"/>
    <w:rsid w:val="008B5024"/>
    <w:rsid w:val="008B6847"/>
    <w:rsid w:val="008D31B9"/>
    <w:rsid w:val="008D3492"/>
    <w:rsid w:val="008F2ECB"/>
    <w:rsid w:val="0090619A"/>
    <w:rsid w:val="00906603"/>
    <w:rsid w:val="00907A14"/>
    <w:rsid w:val="009139EB"/>
    <w:rsid w:val="00926073"/>
    <w:rsid w:val="00934C16"/>
    <w:rsid w:val="009457A5"/>
    <w:rsid w:val="00966FDA"/>
    <w:rsid w:val="00982BFA"/>
    <w:rsid w:val="0099239D"/>
    <w:rsid w:val="009B61F3"/>
    <w:rsid w:val="009C0F06"/>
    <w:rsid w:val="009C2763"/>
    <w:rsid w:val="009D3F4E"/>
    <w:rsid w:val="009D4553"/>
    <w:rsid w:val="009D4FBF"/>
    <w:rsid w:val="009D7616"/>
    <w:rsid w:val="009E5A96"/>
    <w:rsid w:val="009F47DF"/>
    <w:rsid w:val="009F7651"/>
    <w:rsid w:val="00A1281B"/>
    <w:rsid w:val="00A16ED9"/>
    <w:rsid w:val="00A17600"/>
    <w:rsid w:val="00A3199B"/>
    <w:rsid w:val="00A34F42"/>
    <w:rsid w:val="00A3599B"/>
    <w:rsid w:val="00A36A40"/>
    <w:rsid w:val="00A3730A"/>
    <w:rsid w:val="00A415AC"/>
    <w:rsid w:val="00A72276"/>
    <w:rsid w:val="00A93AC2"/>
    <w:rsid w:val="00AA2014"/>
    <w:rsid w:val="00AA27FA"/>
    <w:rsid w:val="00AB45F3"/>
    <w:rsid w:val="00AC20C3"/>
    <w:rsid w:val="00AC47DC"/>
    <w:rsid w:val="00AD27D9"/>
    <w:rsid w:val="00AD4F87"/>
    <w:rsid w:val="00AE2F05"/>
    <w:rsid w:val="00AF3968"/>
    <w:rsid w:val="00B02756"/>
    <w:rsid w:val="00B1014E"/>
    <w:rsid w:val="00B11A0D"/>
    <w:rsid w:val="00B36BA7"/>
    <w:rsid w:val="00B44B2A"/>
    <w:rsid w:val="00B56037"/>
    <w:rsid w:val="00B7494A"/>
    <w:rsid w:val="00B807B4"/>
    <w:rsid w:val="00B8595E"/>
    <w:rsid w:val="00B87AAC"/>
    <w:rsid w:val="00B91CDA"/>
    <w:rsid w:val="00B92104"/>
    <w:rsid w:val="00BA3233"/>
    <w:rsid w:val="00BA3293"/>
    <w:rsid w:val="00BA5738"/>
    <w:rsid w:val="00BC133A"/>
    <w:rsid w:val="00BD3D43"/>
    <w:rsid w:val="00BD7FFC"/>
    <w:rsid w:val="00BE0EA0"/>
    <w:rsid w:val="00BF529F"/>
    <w:rsid w:val="00C06472"/>
    <w:rsid w:val="00C078FF"/>
    <w:rsid w:val="00C207D1"/>
    <w:rsid w:val="00C32038"/>
    <w:rsid w:val="00C32C39"/>
    <w:rsid w:val="00C41A3F"/>
    <w:rsid w:val="00C41D09"/>
    <w:rsid w:val="00C467D1"/>
    <w:rsid w:val="00C47E30"/>
    <w:rsid w:val="00C76E3A"/>
    <w:rsid w:val="00CA1B3D"/>
    <w:rsid w:val="00CB20A3"/>
    <w:rsid w:val="00CB40BF"/>
    <w:rsid w:val="00CC5A20"/>
    <w:rsid w:val="00CD674F"/>
    <w:rsid w:val="00CF033A"/>
    <w:rsid w:val="00D10CC8"/>
    <w:rsid w:val="00D11CF2"/>
    <w:rsid w:val="00D14EFC"/>
    <w:rsid w:val="00D152AC"/>
    <w:rsid w:val="00D20EE3"/>
    <w:rsid w:val="00D2209B"/>
    <w:rsid w:val="00D237C3"/>
    <w:rsid w:val="00D364F1"/>
    <w:rsid w:val="00D418DD"/>
    <w:rsid w:val="00D42E56"/>
    <w:rsid w:val="00D44CE0"/>
    <w:rsid w:val="00D51CB0"/>
    <w:rsid w:val="00D55374"/>
    <w:rsid w:val="00D60B7B"/>
    <w:rsid w:val="00D67ADE"/>
    <w:rsid w:val="00D7205E"/>
    <w:rsid w:val="00D745E7"/>
    <w:rsid w:val="00D749FD"/>
    <w:rsid w:val="00D83DDF"/>
    <w:rsid w:val="00D9228B"/>
    <w:rsid w:val="00DA03D0"/>
    <w:rsid w:val="00DA5FBF"/>
    <w:rsid w:val="00DD19B5"/>
    <w:rsid w:val="00DE4A6E"/>
    <w:rsid w:val="00DE6204"/>
    <w:rsid w:val="00DF0A17"/>
    <w:rsid w:val="00DF1CB0"/>
    <w:rsid w:val="00E10F40"/>
    <w:rsid w:val="00E16F8D"/>
    <w:rsid w:val="00E20497"/>
    <w:rsid w:val="00E26433"/>
    <w:rsid w:val="00E42260"/>
    <w:rsid w:val="00E443DD"/>
    <w:rsid w:val="00E45C4A"/>
    <w:rsid w:val="00E461D7"/>
    <w:rsid w:val="00E5092D"/>
    <w:rsid w:val="00E563B1"/>
    <w:rsid w:val="00E63E25"/>
    <w:rsid w:val="00E67BD2"/>
    <w:rsid w:val="00E73BC2"/>
    <w:rsid w:val="00E779BA"/>
    <w:rsid w:val="00E87022"/>
    <w:rsid w:val="00E9551D"/>
    <w:rsid w:val="00EB0BD6"/>
    <w:rsid w:val="00EC2DF5"/>
    <w:rsid w:val="00EC687E"/>
    <w:rsid w:val="00ED1234"/>
    <w:rsid w:val="00ED362F"/>
    <w:rsid w:val="00EE1435"/>
    <w:rsid w:val="00EE6AB2"/>
    <w:rsid w:val="00EF40E7"/>
    <w:rsid w:val="00F17642"/>
    <w:rsid w:val="00F30282"/>
    <w:rsid w:val="00F31AC1"/>
    <w:rsid w:val="00F31EA2"/>
    <w:rsid w:val="00F35E9E"/>
    <w:rsid w:val="00F6386C"/>
    <w:rsid w:val="00F74D44"/>
    <w:rsid w:val="00F76730"/>
    <w:rsid w:val="00F838BC"/>
    <w:rsid w:val="00F9126C"/>
    <w:rsid w:val="00F921F9"/>
    <w:rsid w:val="00FA7782"/>
    <w:rsid w:val="00FB1B04"/>
    <w:rsid w:val="00FB6475"/>
    <w:rsid w:val="00FC0B9B"/>
    <w:rsid w:val="00FC1C2A"/>
    <w:rsid w:val="00FD2306"/>
    <w:rsid w:val="00FD5358"/>
    <w:rsid w:val="00FD59BF"/>
    <w:rsid w:val="00FD7370"/>
    <w:rsid w:val="00FE0CD6"/>
    <w:rsid w:val="00FE3777"/>
    <w:rsid w:val="00FF3102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5:docId w15:val="{5C0D609F-C5EC-440C-BE5B-610C0BE5D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0A3"/>
    <w:rPr>
      <w:rFonts w:ascii="Times New Roman" w:eastAsia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CB20A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5E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5E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5E9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5E9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5E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B20A3"/>
    <w:rPr>
      <w:rFonts w:ascii="Arial" w:eastAsia="Times New Roman" w:hAnsi="Arial" w:cs="Arial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rsid w:val="00CB20A3"/>
    <w:rPr>
      <w:rFonts w:ascii="Arial" w:hAnsi="Arial" w:cs="Arial"/>
      <w:b/>
      <w:bCs/>
      <w:sz w:val="22"/>
    </w:rPr>
  </w:style>
  <w:style w:type="character" w:customStyle="1" w:styleId="BodyTextChar">
    <w:name w:val="Body Text Char"/>
    <w:link w:val="BodyText"/>
    <w:rsid w:val="00CB20A3"/>
    <w:rPr>
      <w:rFonts w:ascii="Arial" w:eastAsia="Times New Roman" w:hAnsi="Arial" w:cs="Arial"/>
      <w:b/>
      <w:bCs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B20A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B20A3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CB20A3"/>
  </w:style>
  <w:style w:type="character" w:styleId="Hyperlink">
    <w:name w:val="Hyperlink"/>
    <w:rsid w:val="00CB20A3"/>
    <w:rPr>
      <w:color w:val="0000FF"/>
      <w:u w:val="single"/>
    </w:rPr>
  </w:style>
  <w:style w:type="paragraph" w:styleId="BodyText2">
    <w:name w:val="Body Text 2"/>
    <w:basedOn w:val="Normal"/>
    <w:link w:val="BodyText2Char"/>
    <w:rsid w:val="00CB20A3"/>
    <w:pPr>
      <w:jc w:val="both"/>
    </w:pPr>
    <w:rPr>
      <w:rFonts w:ascii="Arial" w:hAnsi="Arial" w:cs="Arial"/>
      <w:b/>
      <w:bCs/>
      <w:sz w:val="22"/>
    </w:rPr>
  </w:style>
  <w:style w:type="character" w:customStyle="1" w:styleId="BodyText2Char">
    <w:name w:val="Body Text 2 Char"/>
    <w:link w:val="BodyText2"/>
    <w:rsid w:val="00CB20A3"/>
    <w:rPr>
      <w:rFonts w:ascii="Arial" w:eastAsia="Times New Roman" w:hAnsi="Arial" w:cs="Arial"/>
      <w:b/>
      <w:bCs/>
      <w:szCs w:val="24"/>
      <w:lang w:val="en-GB"/>
    </w:rPr>
  </w:style>
  <w:style w:type="paragraph" w:styleId="BodyTextIndent3">
    <w:name w:val="Body Text Indent 3"/>
    <w:basedOn w:val="Normal"/>
    <w:link w:val="BodyTextIndent3Char"/>
    <w:rsid w:val="00CB20A3"/>
    <w:pPr>
      <w:tabs>
        <w:tab w:val="left" w:pos="1080"/>
      </w:tabs>
      <w:spacing w:line="276" w:lineRule="auto"/>
      <w:ind w:left="1080" w:hanging="720"/>
    </w:pPr>
    <w:rPr>
      <w:rFonts w:ascii="Arial" w:hAnsi="Arial" w:cs="Arial"/>
      <w:sz w:val="20"/>
      <w:szCs w:val="20"/>
    </w:rPr>
  </w:style>
  <w:style w:type="character" w:customStyle="1" w:styleId="BodyTextIndent3Char">
    <w:name w:val="Body Text Indent 3 Char"/>
    <w:link w:val="BodyTextIndent3"/>
    <w:rsid w:val="00CB20A3"/>
    <w:rPr>
      <w:rFonts w:ascii="Arial" w:eastAsia="Times New Roman" w:hAnsi="Arial" w:cs="Arial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20A3"/>
    <w:rPr>
      <w:rFonts w:ascii="Tahoma" w:eastAsia="Times New Roman" w:hAnsi="Tahoma" w:cs="Tahoma"/>
      <w:sz w:val="16"/>
      <w:szCs w:val="16"/>
      <w:lang w:val="en-GB"/>
    </w:rPr>
  </w:style>
  <w:style w:type="character" w:styleId="Strong">
    <w:name w:val="Strong"/>
    <w:uiPriority w:val="22"/>
    <w:qFormat/>
    <w:rsid w:val="008D3492"/>
    <w:rPr>
      <w:b/>
      <w:bCs/>
    </w:rPr>
  </w:style>
  <w:style w:type="table" w:styleId="TableGrid">
    <w:name w:val="Table Grid"/>
    <w:basedOn w:val="TableNormal"/>
    <w:uiPriority w:val="59"/>
    <w:rsid w:val="000E2E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C20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C20C3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CommentReference">
    <w:name w:val="annotation reference"/>
    <w:uiPriority w:val="99"/>
    <w:semiHidden/>
    <w:unhideWhenUsed/>
    <w:rsid w:val="00312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A67"/>
    <w:rPr>
      <w:rFonts w:ascii="Calibri" w:hAnsi="Calibri"/>
      <w:sz w:val="20"/>
      <w:szCs w:val="20"/>
      <w:lang w:val="en-ZA" w:eastAsia="en-ZA"/>
    </w:rPr>
  </w:style>
  <w:style w:type="character" w:customStyle="1" w:styleId="CommentTextChar">
    <w:name w:val="Comment Text Char"/>
    <w:link w:val="CommentText"/>
    <w:uiPriority w:val="99"/>
    <w:rsid w:val="00312A67"/>
    <w:rPr>
      <w:rFonts w:eastAsia="Times New Roman"/>
    </w:rPr>
  </w:style>
  <w:style w:type="paragraph" w:styleId="NoSpacing">
    <w:name w:val="No Spacing"/>
    <w:link w:val="NoSpacingChar"/>
    <w:uiPriority w:val="1"/>
    <w:qFormat/>
    <w:rsid w:val="0071790C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71790C"/>
    <w:rPr>
      <w:rFonts w:eastAsia="MS Mincho" w:cs="Arial"/>
      <w:sz w:val="22"/>
      <w:szCs w:val="22"/>
      <w:lang w:val="en-US" w:eastAsia="ja-JP"/>
    </w:rPr>
  </w:style>
  <w:style w:type="paragraph" w:styleId="NormalWeb">
    <w:name w:val="Normal (Web)"/>
    <w:basedOn w:val="Normal"/>
    <w:uiPriority w:val="99"/>
    <w:unhideWhenUsed/>
    <w:rsid w:val="00C078FF"/>
    <w:pPr>
      <w:spacing w:before="100" w:beforeAutospacing="1" w:after="100" w:afterAutospacing="1"/>
    </w:pPr>
    <w:rPr>
      <w:lang w:val="en-ZA" w:eastAsia="en-ZA"/>
    </w:rPr>
  </w:style>
  <w:style w:type="paragraph" w:customStyle="1" w:styleId="BasicParagraph">
    <w:name w:val="[Basic Paragraph]"/>
    <w:basedOn w:val="Normal"/>
    <w:uiPriority w:val="99"/>
    <w:rsid w:val="00C06472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Gotham Light" w:eastAsia="Calibri" w:hAnsi="Gotham Light" w:cs="Gotham Light"/>
      <w:color w:val="000000"/>
      <w:spacing w:val="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B62"/>
    <w:rPr>
      <w:rFonts w:ascii="Times New Roman" w:hAnsi="Times New Roman"/>
      <w:b/>
      <w:bCs/>
      <w:lang w:val="en-GB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120B62"/>
    <w:rPr>
      <w:rFonts w:ascii="Times New Roman" w:eastAsia="Times New Roman" w:hAnsi="Times New Roman"/>
      <w:b/>
      <w:bCs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647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B6475"/>
    <w:rPr>
      <w:rFonts w:ascii="Times New Roman" w:eastAsia="Times New Roman" w:hAnsi="Times New Roman"/>
      <w:lang w:val="en-GB" w:eastAsia="en-US"/>
    </w:rPr>
  </w:style>
  <w:style w:type="character" w:styleId="FootnoteReference">
    <w:name w:val="footnote reference"/>
    <w:uiPriority w:val="99"/>
    <w:semiHidden/>
    <w:unhideWhenUsed/>
    <w:rsid w:val="00FB6475"/>
    <w:rPr>
      <w:vertAlign w:val="superscript"/>
    </w:rPr>
  </w:style>
  <w:style w:type="character" w:customStyle="1" w:styleId="Heading2Char">
    <w:name w:val="Heading 2 Char"/>
    <w:link w:val="Heading2"/>
    <w:uiPriority w:val="9"/>
    <w:rsid w:val="00F35E9E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uiPriority w:val="9"/>
    <w:rsid w:val="00F35E9E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uiPriority w:val="9"/>
    <w:rsid w:val="00F35E9E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uiPriority w:val="9"/>
    <w:rsid w:val="00F35E9E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uiPriority w:val="9"/>
    <w:rsid w:val="00F35E9E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table" w:styleId="MediumGrid1">
    <w:name w:val="Medium Grid 1"/>
    <w:basedOn w:val="TableNormal"/>
    <w:uiPriority w:val="67"/>
    <w:rsid w:val="00225CD8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TableGrid1">
    <w:name w:val="Table Grid1"/>
    <w:basedOn w:val="TableNormal"/>
    <w:next w:val="TableGrid"/>
    <w:uiPriority w:val="59"/>
    <w:rsid w:val="00FD59BF"/>
    <w:rPr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706053"/>
    <w:rPr>
      <w:rFonts w:ascii="Times New Roman" w:eastAsia="Times New Roman" w:hAnsi="Times New Roman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9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ma\AppData\Local\Temp\Temp1_Fwd%20Municipal%20Pro-Forma%20Templates.zip\T1.%20Pre-consultation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638C9-860E-44AD-A655-8481B1BCB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T1. Pre-consultation application form</Template>
  <TotalTime>18</TotalTime>
  <Pages>12</Pages>
  <Words>2839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Uthungulu District Municipality</Company>
  <LinksUpToDate>false</LinksUpToDate>
  <CharactersWithSpaces>18985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 du Plessis</dc:creator>
  <cp:keywords/>
  <dc:description/>
  <cp:lastModifiedBy>Elma du Plessis</cp:lastModifiedBy>
  <cp:revision>6</cp:revision>
  <cp:lastPrinted>2015-09-16T07:47:00Z</cp:lastPrinted>
  <dcterms:created xsi:type="dcterms:W3CDTF">2015-07-27T10:13:00Z</dcterms:created>
  <dcterms:modified xsi:type="dcterms:W3CDTF">2015-09-16T07:47:00Z</dcterms:modified>
</cp:coreProperties>
</file>